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D5E" w:rsidRPr="00432D5E" w:rsidRDefault="00432D5E" w:rsidP="00432D5E">
      <w:pPr>
        <w:pStyle w:val="Titolo2"/>
      </w:pPr>
      <w:bookmarkStart w:id="0" w:name="_Toc314554245"/>
      <w:r w:rsidRPr="00432D5E">
        <w:t>Requesting a new WCS account</w:t>
      </w:r>
      <w:bookmarkEnd w:id="0"/>
    </w:p>
    <w:p w:rsidR="00432D5E" w:rsidRPr="00432D5E" w:rsidRDefault="00344746" w:rsidP="00432D5E">
      <w:r>
        <w:t>Before users are able to access the web ordering system, they must request a user account by completing the following steps.</w:t>
      </w:r>
    </w:p>
    <w:p w:rsidR="00432D5E" w:rsidRPr="00432D5E" w:rsidRDefault="00432D5E" w:rsidP="00432D5E">
      <w:pPr>
        <w:numPr>
          <w:ilvl w:val="0"/>
          <w:numId w:val="35"/>
        </w:numPr>
        <w:ind w:left="1440"/>
        <w:rPr>
          <w:b/>
        </w:rPr>
      </w:pPr>
      <w:r w:rsidRPr="00432D5E">
        <w:t xml:space="preserve">Enter </w:t>
      </w:r>
      <w:hyperlink r:id="rId9" w:history="1">
        <w:r w:rsidRPr="00432D5E">
          <w:rPr>
            <w:rStyle w:val="Collegamentoipertestuale"/>
          </w:rPr>
          <w:t>www.webservices.averydennison.com</w:t>
        </w:r>
      </w:hyperlink>
      <w:r w:rsidRPr="00432D5E">
        <w:t xml:space="preserve"> into the web browser. </w:t>
      </w:r>
    </w:p>
    <w:p w:rsidR="00432D5E" w:rsidRPr="00432D5E" w:rsidRDefault="00432D5E" w:rsidP="00432D5E">
      <w:pPr>
        <w:ind w:firstLine="360"/>
      </w:pPr>
      <w:r w:rsidRPr="00432D5E">
        <w:t>The below page will appear:</w:t>
      </w:r>
    </w:p>
    <w:p w:rsidR="00432D5E" w:rsidRPr="00432D5E" w:rsidRDefault="00C66AD7" w:rsidP="00432D5E">
      <w:pPr>
        <w:ind w:left="1440"/>
      </w:pPr>
      <w:r>
        <w:pict>
          <v:group id="_x0000_s1036" style="width:396pt;height:159.55pt;mso-position-horizontal-relative:char;mso-position-vertical-relative:line" coordorigin="2551,4740" coordsize="7920,3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2551;top:4740;width:7920;height:3191;mso-position-vertical:top" o:bordertopcolor="yellow pure" o:borderleftcolor="yellow pure" o:borderbottomcolor="yellow pure" o:borderrightcolor="yellow pure" stroked="t">
              <v:imagedata r:id="rId10" o:title="" croptop="9408f" cropbottom="30702f" cropleft="372f" cropright="16320f" grayscale="t"/>
            </v:shape>
            <v:rect id="_x0000_s1038" style="position:absolute;left:4236;top:7586;width:1555;height:157" filled="f" strokeweight="1.5pt">
              <o:lock v:ext="edit" aspectratio="t"/>
            </v:rect>
            <w10:wrap type="none"/>
            <w10:anchorlock/>
          </v:group>
        </w:pict>
      </w:r>
    </w:p>
    <w:p w:rsidR="00432D5E" w:rsidRPr="00432D5E" w:rsidRDefault="00432D5E" w:rsidP="00432D5E">
      <w:pPr>
        <w:numPr>
          <w:ilvl w:val="0"/>
          <w:numId w:val="35"/>
        </w:numPr>
        <w:ind w:left="1440"/>
      </w:pPr>
      <w:r w:rsidRPr="00432D5E">
        <w:t xml:space="preserve">Select </w:t>
      </w:r>
      <w:r w:rsidRPr="00432D5E">
        <w:rPr>
          <w:b/>
        </w:rPr>
        <w:t>Register Customer Logon</w:t>
      </w:r>
      <w:r w:rsidRPr="00432D5E">
        <w:t>.</w:t>
      </w:r>
    </w:p>
    <w:p w:rsidR="00432D5E" w:rsidRPr="00432D5E" w:rsidRDefault="00432D5E" w:rsidP="00432D5E">
      <w:pPr>
        <w:ind w:firstLine="360"/>
      </w:pPr>
      <w:r w:rsidRPr="00432D5E">
        <w:t>The below page will appear:</w:t>
      </w:r>
    </w:p>
    <w:p w:rsidR="00432D5E" w:rsidRPr="00432D5E" w:rsidRDefault="00573B97" w:rsidP="00432D5E">
      <w:pPr>
        <w:ind w:left="1440"/>
      </w:pPr>
      <w:r>
        <w:rPr>
          <w:noProof/>
          <w:lang w:val="it-IT" w:eastAsia="it-IT"/>
        </w:rPr>
        <w:drawing>
          <wp:inline distT="0" distB="0" distL="0" distR="0">
            <wp:extent cx="5038725" cy="2600325"/>
            <wp:effectExtent l="19050" t="19050" r="28575" b="285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blip>
                    <a:srcRect l="520" t="9331" r="62395" b="42540"/>
                    <a:stretch>
                      <a:fillRect/>
                    </a:stretch>
                  </pic:blipFill>
                  <pic:spPr bwMode="auto">
                    <a:xfrm>
                      <a:off x="0" y="0"/>
                      <a:ext cx="5038725" cy="2600325"/>
                    </a:xfrm>
                    <a:prstGeom prst="rect">
                      <a:avLst/>
                    </a:prstGeom>
                    <a:noFill/>
                    <a:ln w="9525" cmpd="sng">
                      <a:solidFill>
                        <a:srgbClr val="000000"/>
                      </a:solidFill>
                      <a:miter lim="800000"/>
                      <a:headEnd/>
                      <a:tailEnd/>
                    </a:ln>
                    <a:effectLst/>
                  </pic:spPr>
                </pic:pic>
              </a:graphicData>
            </a:graphic>
          </wp:inline>
        </w:drawing>
      </w:r>
    </w:p>
    <w:p w:rsidR="00432D5E" w:rsidRPr="007E36DC" w:rsidRDefault="00B530DC" w:rsidP="00432D5E">
      <w:pPr>
        <w:numPr>
          <w:ilvl w:val="0"/>
          <w:numId w:val="35"/>
        </w:numPr>
        <w:ind w:left="1440"/>
      </w:pPr>
      <w:r>
        <w:t>Please select “</w:t>
      </w:r>
      <w:r w:rsidR="007E36DC">
        <w:rPr>
          <w:b/>
        </w:rPr>
        <w:t>Yes, I have a billing account</w:t>
      </w:r>
      <w:r>
        <w:rPr>
          <w:b/>
        </w:rPr>
        <w:t xml:space="preserve">.”  </w:t>
      </w:r>
    </w:p>
    <w:p w:rsidR="007E36DC" w:rsidRDefault="007E36DC" w:rsidP="007E36DC">
      <w:pPr>
        <w:rPr>
          <w:b/>
        </w:rPr>
      </w:pPr>
    </w:p>
    <w:p w:rsidR="007E36DC" w:rsidRDefault="007E36DC" w:rsidP="007E36DC">
      <w:pPr>
        <w:rPr>
          <w:b/>
        </w:rPr>
      </w:pPr>
    </w:p>
    <w:p w:rsidR="007E36DC" w:rsidRPr="00432D5E" w:rsidRDefault="007E36DC" w:rsidP="007E36DC">
      <w:r w:rsidRPr="007E36DC">
        <w:rPr>
          <w:b/>
          <w:noProof/>
          <w:lang w:val="it-IT" w:eastAsia="it-IT"/>
        </w:rPr>
        <w:lastRenderedPageBreak/>
        <w:drawing>
          <wp:inline distT="0" distB="0" distL="0" distR="0">
            <wp:extent cx="5731510" cy="3915919"/>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915919"/>
                    </a:xfrm>
                    <a:prstGeom prst="rect">
                      <a:avLst/>
                    </a:prstGeom>
                  </pic:spPr>
                </pic:pic>
              </a:graphicData>
            </a:graphic>
          </wp:inline>
        </w:drawing>
      </w:r>
    </w:p>
    <w:p w:rsidR="00B530DC" w:rsidRPr="00432D5E" w:rsidRDefault="00B530DC" w:rsidP="00432D5E">
      <w:pPr>
        <w:numPr>
          <w:ilvl w:val="0"/>
          <w:numId w:val="35"/>
        </w:numPr>
        <w:ind w:left="1440"/>
      </w:pPr>
      <w:r>
        <w:t xml:space="preserve">Select </w:t>
      </w:r>
      <w:r w:rsidRPr="00432D5E">
        <w:rPr>
          <w:b/>
        </w:rPr>
        <w:t>Request Company Account</w:t>
      </w:r>
      <w:r>
        <w:rPr>
          <w:b/>
        </w:rPr>
        <w:t>.</w:t>
      </w:r>
    </w:p>
    <w:p w:rsidR="00432D5E" w:rsidRDefault="00432D5E" w:rsidP="00432D5E">
      <w:pPr>
        <w:numPr>
          <w:ilvl w:val="0"/>
          <w:numId w:val="35"/>
        </w:numPr>
        <w:ind w:left="1440"/>
      </w:pPr>
      <w:r w:rsidRPr="00432D5E">
        <w:t xml:space="preserve">Click the </w:t>
      </w:r>
      <w:r w:rsidRPr="00432D5E">
        <w:rPr>
          <w:b/>
        </w:rPr>
        <w:t xml:space="preserve">Create </w:t>
      </w:r>
      <w:r w:rsidRPr="00432D5E">
        <w:t>button to proceed.</w:t>
      </w:r>
    </w:p>
    <w:p w:rsidR="007E36DC" w:rsidRDefault="007E36DC" w:rsidP="007E36DC">
      <w:pPr>
        <w:ind w:left="1440"/>
      </w:pPr>
    </w:p>
    <w:p w:rsidR="00A0534F" w:rsidRDefault="007E36DC" w:rsidP="007E36DC">
      <w:pPr>
        <w:pBdr>
          <w:top w:val="single" w:sz="4" w:space="1" w:color="auto"/>
          <w:left w:val="single" w:sz="4" w:space="4" w:color="auto"/>
          <w:bottom w:val="single" w:sz="4" w:space="1" w:color="auto"/>
          <w:right w:val="single" w:sz="4" w:space="4" w:color="auto"/>
        </w:pBdr>
        <w:rPr>
          <w:b/>
        </w:rPr>
      </w:pPr>
      <w:r w:rsidRPr="007E36DC">
        <w:rPr>
          <w:b/>
        </w:rPr>
        <w:t xml:space="preserve">NOTE: If you do not have a BILLING ACCOUNT </w:t>
      </w:r>
      <w:r w:rsidR="00A0534F">
        <w:rPr>
          <w:b/>
        </w:rPr>
        <w:t>:</w:t>
      </w:r>
    </w:p>
    <w:p w:rsidR="007E36DC" w:rsidRDefault="007E36DC" w:rsidP="007E36DC">
      <w:pPr>
        <w:pBdr>
          <w:top w:val="single" w:sz="4" w:space="1" w:color="auto"/>
          <w:left w:val="single" w:sz="4" w:space="4" w:color="auto"/>
          <w:bottom w:val="single" w:sz="4" w:space="1" w:color="auto"/>
          <w:right w:val="single" w:sz="4" w:space="4" w:color="auto"/>
        </w:pBdr>
        <w:rPr>
          <w:b/>
        </w:rPr>
      </w:pPr>
      <w:r w:rsidRPr="007E36DC">
        <w:rPr>
          <w:b/>
        </w:rPr>
        <w:t>please contact</w:t>
      </w:r>
      <w:r w:rsidR="00A0534F">
        <w:rPr>
          <w:b/>
        </w:rPr>
        <w:t xml:space="preserve"> your dedicated customer service.</w:t>
      </w:r>
      <w:bookmarkStart w:id="1" w:name="_GoBack"/>
      <w:bookmarkEnd w:id="1"/>
    </w:p>
    <w:p w:rsidR="00A0534F" w:rsidRDefault="00A0534F" w:rsidP="007E36DC">
      <w:pPr>
        <w:pBdr>
          <w:top w:val="single" w:sz="4" w:space="1" w:color="auto"/>
          <w:left w:val="single" w:sz="4" w:space="4" w:color="auto"/>
          <w:bottom w:val="single" w:sz="4" w:space="1" w:color="auto"/>
          <w:right w:val="single" w:sz="4" w:space="4" w:color="auto"/>
        </w:pBdr>
        <w:rPr>
          <w:b/>
        </w:rPr>
      </w:pPr>
    </w:p>
    <w:p w:rsidR="00D467AE" w:rsidRDefault="00A0534F" w:rsidP="00D467AE">
      <w:pPr>
        <w:pStyle w:val="Titolo2"/>
      </w:pPr>
      <w:bookmarkStart w:id="2" w:name="_Toc314554246"/>
      <w:r>
        <w:t>C</w:t>
      </w:r>
      <w:r w:rsidR="00D467AE" w:rsidRPr="00432D5E">
        <w:t>ompany Registration</w:t>
      </w:r>
    </w:p>
    <w:p w:rsidR="00D467AE" w:rsidRPr="00880538" w:rsidRDefault="0068391B" w:rsidP="00D467AE">
      <w:r>
        <w:t>After selecting</w:t>
      </w:r>
      <w:r w:rsidR="00D467AE">
        <w:t xml:space="preserve"> </w:t>
      </w:r>
      <w:r w:rsidR="00D467AE">
        <w:rPr>
          <w:b/>
        </w:rPr>
        <w:t>Request Company Account</w:t>
      </w:r>
      <w:r w:rsidR="00D467AE">
        <w:t>, you’ll be redirected to the below page.</w:t>
      </w:r>
    </w:p>
    <w:p w:rsidR="00D467AE" w:rsidRPr="00432D5E" w:rsidRDefault="00C66AD7" w:rsidP="00D467AE">
      <w:pPr>
        <w:ind w:left="1440"/>
        <w:rPr>
          <w:u w:val="single"/>
        </w:rPr>
      </w:pPr>
      <w:r>
        <w:pict>
          <v:group id="_x0000_s1046" style="width:331.7pt;height:564.95pt;mso-position-horizontal-relative:char;mso-position-vertical-relative:line" coordorigin="4085,2804" coordsize="6634,11299">
            <v:shape id="_x0000_s1047" type="#_x0000_t75" style="position:absolute;left:4095;top:10598;width:6624;height:3505" o:bordertopcolor="yellow pure" o:borderleftcolor="yellow pure" o:borderbottomcolor="yellow pure" o:borderrightcolor="yellow pure">
              <v:imagedata r:id="rId13" o:title="" croptop="25151f" cropbottom="7195f" cropleft="32950f" cropright="7510f" grayscale="t"/>
            </v:shape>
            <v:group id="_x0000_s1048" style="position:absolute;left:4085;top:2805;width:6624;height:7841" coordorigin="2530,2731" coordsize="6624,7841">
              <v:shape id="_x0000_s1049" type="#_x0000_t75" style="position:absolute;left:2535;top:2731;width:6619;height:5847">
                <v:imagedata r:id="rId14" o:title="" croptop="5750f" cropbottom="4418f" cropleft="32944f" cropright="7503f" grayscale="t"/>
              </v:shape>
              <v:shape id="_x0000_s1050" type="#_x0000_t75" style="position:absolute;left:2535;top:8569;width:6616;height:2003">
                <v:imagedata r:id="rId13" o:title="" croptop="6172f" cropbottom="40396f" cropleft="32950f" cropright="7510f" grayscale="t"/>
              </v:shape>
              <v:rect id="_x0000_s1051" style="position:absolute;left:2530;top:2748;width:6622;height:7820" filled="f" stroked="f">
                <v:imagedata grayscale="t"/>
                <o:lock v:ext="edit" aspectratio="t"/>
              </v:rect>
            </v:group>
            <v:rect id="_x0000_s1052" style="position:absolute;left:4095;top:2804;width:6611;height:11281" filled="f"/>
            <w10:wrap type="none"/>
            <w10:anchorlock/>
          </v:group>
        </w:pict>
      </w:r>
      <w:r w:rsidR="00D467AE" w:rsidRPr="00432D5E">
        <w:t xml:space="preserve"> </w:t>
      </w:r>
    </w:p>
    <w:p w:rsidR="0084255F" w:rsidRDefault="00D467AE" w:rsidP="0084255F">
      <w:pPr>
        <w:numPr>
          <w:ilvl w:val="0"/>
          <w:numId w:val="37"/>
        </w:numPr>
        <w:ind w:left="1440"/>
      </w:pPr>
      <w:r w:rsidRPr="00432D5E">
        <w:t>Fill in the form with the required information. All mandatory fields are marked with a red asterisk (</w:t>
      </w:r>
      <w:r w:rsidRPr="00432D5E">
        <w:rPr>
          <w:b/>
        </w:rPr>
        <w:t>*</w:t>
      </w:r>
      <w:r w:rsidRPr="00432D5E">
        <w:t>).</w:t>
      </w:r>
    </w:p>
    <w:p w:rsidR="007E36DC" w:rsidRDefault="0084255F" w:rsidP="0084255F">
      <w:pPr>
        <w:numPr>
          <w:ilvl w:val="1"/>
          <w:numId w:val="37"/>
        </w:numPr>
      </w:pPr>
      <w:r>
        <w:t xml:space="preserve">Brand/Retailer Site is case sensitive.  Please enter: </w:t>
      </w:r>
    </w:p>
    <w:p w:rsidR="0084255F" w:rsidRDefault="007E36DC" w:rsidP="007E36DC">
      <w:pPr>
        <w:ind w:left="2520"/>
      </w:pPr>
      <w:r>
        <w:rPr>
          <w:rFonts w:ascii="Verdana" w:hAnsi="Verdana" w:cs="Arial"/>
          <w:b/>
          <w:color w:val="548DD4"/>
          <w:sz w:val="18"/>
          <w:szCs w:val="18"/>
        </w:rPr>
        <w:t>WILLIAM</w:t>
      </w:r>
      <w:r w:rsidR="001E3F21">
        <w:rPr>
          <w:rFonts w:ascii="Verdana" w:hAnsi="Verdana" w:cs="Arial"/>
          <w:b/>
          <w:color w:val="548DD4"/>
          <w:sz w:val="18"/>
          <w:szCs w:val="18"/>
        </w:rPr>
        <w:t>S</w:t>
      </w:r>
      <w:r>
        <w:rPr>
          <w:rFonts w:ascii="Verdana" w:hAnsi="Verdana" w:cs="Arial"/>
          <w:b/>
          <w:color w:val="548DD4"/>
          <w:sz w:val="18"/>
          <w:szCs w:val="18"/>
        </w:rPr>
        <w:t xml:space="preserve"> SONOMA</w:t>
      </w:r>
    </w:p>
    <w:p w:rsidR="0068391B" w:rsidRDefault="0068391B" w:rsidP="0084255F">
      <w:pPr>
        <w:numPr>
          <w:ilvl w:val="1"/>
          <w:numId w:val="37"/>
        </w:numPr>
      </w:pPr>
      <w:r>
        <w:lastRenderedPageBreak/>
        <w:t xml:space="preserve">Printing: Please select </w:t>
      </w:r>
      <w:r w:rsidRPr="0068391B">
        <w:rPr>
          <w:b/>
        </w:rPr>
        <w:t>Service Bureau</w:t>
      </w:r>
    </w:p>
    <w:p w:rsidR="0068391B" w:rsidRDefault="0068391B" w:rsidP="0084255F">
      <w:pPr>
        <w:numPr>
          <w:ilvl w:val="1"/>
          <w:numId w:val="37"/>
        </w:numPr>
      </w:pPr>
      <w:r>
        <w:t xml:space="preserve">Supplier Code: Please enter your </w:t>
      </w:r>
      <w:r w:rsidR="007E36DC">
        <w:rPr>
          <w:rFonts w:ascii="Verdana" w:hAnsi="Verdana" w:cs="Arial"/>
          <w:color w:val="000000"/>
          <w:sz w:val="18"/>
          <w:szCs w:val="18"/>
        </w:rPr>
        <w:t>William</w:t>
      </w:r>
      <w:r w:rsidR="001E3F21">
        <w:rPr>
          <w:rFonts w:ascii="Verdana" w:hAnsi="Verdana" w:cs="Arial"/>
          <w:color w:val="000000"/>
          <w:sz w:val="18"/>
          <w:szCs w:val="18"/>
        </w:rPr>
        <w:t>s</w:t>
      </w:r>
      <w:r w:rsidR="007E36DC">
        <w:rPr>
          <w:rFonts w:ascii="Verdana" w:hAnsi="Verdana" w:cs="Arial"/>
          <w:color w:val="000000"/>
          <w:sz w:val="18"/>
          <w:szCs w:val="18"/>
        </w:rPr>
        <w:t xml:space="preserve"> Sonoma </w:t>
      </w:r>
      <w:r w:rsidR="00AC62DA">
        <w:rPr>
          <w:rFonts w:ascii="Verdana" w:hAnsi="Verdana" w:cs="Arial"/>
          <w:color w:val="000000"/>
          <w:sz w:val="18"/>
          <w:szCs w:val="18"/>
        </w:rPr>
        <w:t xml:space="preserve">vendor </w:t>
      </w:r>
      <w:r>
        <w:t xml:space="preserve"> ID Number.</w:t>
      </w:r>
    </w:p>
    <w:p w:rsidR="00D467AE" w:rsidRPr="00432D5E" w:rsidRDefault="00D467AE" w:rsidP="00D467AE">
      <w:pPr>
        <w:numPr>
          <w:ilvl w:val="0"/>
          <w:numId w:val="37"/>
        </w:numPr>
        <w:ind w:left="1440"/>
      </w:pPr>
      <w:r w:rsidRPr="00432D5E">
        <w:t xml:space="preserve">After selecting a </w:t>
      </w:r>
      <w:r w:rsidRPr="00432D5E">
        <w:rPr>
          <w:b/>
        </w:rPr>
        <w:t>Country</w:t>
      </w:r>
      <w:r w:rsidRPr="00432D5E">
        <w:t xml:space="preserve">, the page will refresh. If a state or province must be selected, a drop down menu will appear in the </w:t>
      </w:r>
      <w:r w:rsidRPr="00432D5E">
        <w:rPr>
          <w:b/>
        </w:rPr>
        <w:t xml:space="preserve">State/Province </w:t>
      </w:r>
      <w:r w:rsidRPr="00432D5E">
        <w:t>field. Otherwise, a free text box will remain and the field will not be mandatory.</w:t>
      </w:r>
    </w:p>
    <w:p w:rsidR="00D467AE" w:rsidRPr="00432D5E" w:rsidRDefault="00D467AE" w:rsidP="00D467AE">
      <w:pPr>
        <w:numPr>
          <w:ilvl w:val="0"/>
          <w:numId w:val="37"/>
        </w:numPr>
        <w:ind w:left="1440"/>
      </w:pPr>
      <w:r w:rsidRPr="00432D5E">
        <w:t xml:space="preserve">If the billing and shipping addresses are the same, check the </w:t>
      </w:r>
      <w:r w:rsidRPr="00432D5E">
        <w:rPr>
          <w:b/>
        </w:rPr>
        <w:t>Same as Billing Information</w:t>
      </w:r>
      <w:r w:rsidRPr="00432D5E">
        <w:t xml:space="preserve"> selection box. This will cause the shipping information fields to populate automatically.</w:t>
      </w:r>
    </w:p>
    <w:p w:rsidR="00D467AE" w:rsidRPr="00432D5E" w:rsidRDefault="00D467AE" w:rsidP="00D467AE">
      <w:pPr>
        <w:numPr>
          <w:ilvl w:val="0"/>
          <w:numId w:val="37"/>
        </w:numPr>
        <w:ind w:left="1440"/>
      </w:pPr>
      <w:r w:rsidRPr="00432D5E">
        <w:t xml:space="preserve">If the billing and shipping addresses are different, enter the shipping information into the relevant fields. </w:t>
      </w:r>
      <w:r>
        <w:t>You</w:t>
      </w:r>
      <w:r w:rsidRPr="00432D5E">
        <w:t xml:space="preserve"> can only request one ship to address at this stage, if further addresses are required, these can be added through the Account section of the store front, which will be available when the user is logged into </w:t>
      </w:r>
      <w:r>
        <w:t>the web ordering system</w:t>
      </w:r>
      <w:r w:rsidRPr="00432D5E">
        <w:t>.</w:t>
      </w:r>
    </w:p>
    <w:p w:rsidR="00D467AE" w:rsidRPr="00432D5E" w:rsidRDefault="00D467AE" w:rsidP="00D467AE">
      <w:pPr>
        <w:numPr>
          <w:ilvl w:val="0"/>
          <w:numId w:val="37"/>
        </w:numPr>
        <w:ind w:left="1440"/>
      </w:pPr>
      <w:r w:rsidRPr="00432D5E">
        <w:t xml:space="preserve">When all information has been entered, click </w:t>
      </w:r>
      <w:r w:rsidRPr="00432D5E">
        <w:rPr>
          <w:b/>
        </w:rPr>
        <w:t>Submit Request</w:t>
      </w:r>
      <w:r w:rsidRPr="00432D5E">
        <w:t>.</w:t>
      </w:r>
    </w:p>
    <w:p w:rsidR="00D467AE" w:rsidRPr="00432D5E" w:rsidRDefault="00D467AE" w:rsidP="00D467AE">
      <w:pPr>
        <w:numPr>
          <w:ilvl w:val="0"/>
          <w:numId w:val="37"/>
        </w:numPr>
        <w:ind w:left="1440"/>
      </w:pPr>
      <w:r w:rsidRPr="00432D5E">
        <w:t xml:space="preserve">Once the user clicks the </w:t>
      </w:r>
      <w:r w:rsidRPr="00432D5E">
        <w:rPr>
          <w:b/>
        </w:rPr>
        <w:t>Submit Request</w:t>
      </w:r>
      <w:r w:rsidRPr="00432D5E">
        <w:t xml:space="preserve"> button, an e-mail will automatically be sent to a C</w:t>
      </w:r>
      <w:r>
        <w:t>ustomer Service Representative</w:t>
      </w:r>
      <w:r w:rsidRPr="00432D5E">
        <w:t xml:space="preserve"> to notify them that the request has been made.</w:t>
      </w:r>
    </w:p>
    <w:p w:rsidR="00D467AE" w:rsidRPr="00432D5E" w:rsidRDefault="00D467AE" w:rsidP="00D467AE">
      <w:pPr>
        <w:numPr>
          <w:ilvl w:val="0"/>
          <w:numId w:val="37"/>
        </w:numPr>
        <w:ind w:left="1440"/>
        <w:rPr>
          <w:u w:val="single"/>
        </w:rPr>
      </w:pPr>
      <w:r w:rsidRPr="00432D5E">
        <w:t xml:space="preserve">To cancel the request, click </w:t>
      </w:r>
      <w:r w:rsidRPr="00432D5E">
        <w:rPr>
          <w:b/>
        </w:rPr>
        <w:t>Cancel Request</w:t>
      </w:r>
      <w:r w:rsidRPr="00432D5E">
        <w:t>. All information will be deleted, and the user will be redirected to the login page.</w:t>
      </w:r>
    </w:p>
    <w:p w:rsidR="00D467AE" w:rsidRPr="00432D5E" w:rsidRDefault="00D467AE" w:rsidP="00D467AE">
      <w:pPr>
        <w:pStyle w:val="Titolo2"/>
      </w:pPr>
      <w:r w:rsidRPr="00432D5E">
        <w:br w:type="page"/>
      </w:r>
      <w:r w:rsidRPr="00432D5E">
        <w:lastRenderedPageBreak/>
        <w:t xml:space="preserve">Registration in Progress </w:t>
      </w:r>
    </w:p>
    <w:p w:rsidR="00D467AE" w:rsidRPr="00432D5E" w:rsidRDefault="00D467AE" w:rsidP="00D467AE">
      <w:r w:rsidRPr="00432D5E">
        <w:t xml:space="preserve">Upon clicking the </w:t>
      </w:r>
      <w:r w:rsidRPr="00432D5E">
        <w:rPr>
          <w:b/>
        </w:rPr>
        <w:t>Submit Request</w:t>
      </w:r>
      <w:r w:rsidRPr="00432D5E">
        <w:t xml:space="preserve"> you’ll receive the below confirmation message:</w:t>
      </w:r>
    </w:p>
    <w:p w:rsidR="00D467AE" w:rsidRPr="00432D5E" w:rsidRDefault="00573B97" w:rsidP="00D467AE">
      <w:pPr>
        <w:ind w:left="1440"/>
      </w:pPr>
      <w:r>
        <w:rPr>
          <w:noProof/>
          <w:lang w:val="it-IT" w:eastAsia="it-IT"/>
        </w:rPr>
        <w:drawing>
          <wp:inline distT="0" distB="0" distL="0" distR="0" wp14:anchorId="2085B192" wp14:editId="43F9F7B2">
            <wp:extent cx="4953000" cy="1876425"/>
            <wp:effectExtent l="19050" t="19050" r="19050" b="28575"/>
            <wp:docPr id="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grayscl/>
                    </a:blip>
                    <a:srcRect l="50328" t="9386" r="12244" b="55142"/>
                    <a:stretch>
                      <a:fillRect/>
                    </a:stretch>
                  </pic:blipFill>
                  <pic:spPr bwMode="auto">
                    <a:xfrm>
                      <a:off x="0" y="0"/>
                      <a:ext cx="4953000" cy="1876425"/>
                    </a:xfrm>
                    <a:prstGeom prst="rect">
                      <a:avLst/>
                    </a:prstGeom>
                    <a:noFill/>
                    <a:ln w="9525" cmpd="sng">
                      <a:solidFill>
                        <a:srgbClr val="000000"/>
                      </a:solidFill>
                      <a:miter lim="800000"/>
                      <a:headEnd/>
                      <a:tailEnd/>
                    </a:ln>
                    <a:effectLst/>
                  </pic:spPr>
                </pic:pic>
              </a:graphicData>
            </a:graphic>
          </wp:inline>
        </w:drawing>
      </w:r>
    </w:p>
    <w:p w:rsidR="00432D5E" w:rsidRDefault="00D467AE" w:rsidP="00432D5E">
      <w:pPr>
        <w:pStyle w:val="Titolo2"/>
      </w:pPr>
      <w:r>
        <w:br w:type="page"/>
      </w:r>
      <w:r w:rsidR="00432D5E" w:rsidRPr="00432D5E">
        <w:lastRenderedPageBreak/>
        <w:t>User Logon Request</w:t>
      </w:r>
      <w:bookmarkEnd w:id="2"/>
    </w:p>
    <w:p w:rsidR="000A4889" w:rsidRPr="000A4889" w:rsidRDefault="000A4889" w:rsidP="000A4889">
      <w:pPr>
        <w:ind w:left="0"/>
      </w:pPr>
      <w:r>
        <w:tab/>
        <w:t>** Note: You may repeat this process to register multiple users for your account.</w:t>
      </w:r>
    </w:p>
    <w:p w:rsidR="0068391B" w:rsidRDefault="0068391B" w:rsidP="0068391B">
      <w:pPr>
        <w:numPr>
          <w:ilvl w:val="0"/>
          <w:numId w:val="38"/>
        </w:numPr>
      </w:pPr>
      <w:r>
        <w:t>After you have completed your Company Registration, please return to the main page and follow steps 1-4 from page 1 of this guide.</w:t>
      </w:r>
    </w:p>
    <w:p w:rsidR="0068391B" w:rsidRPr="00880538" w:rsidRDefault="0068391B" w:rsidP="0068391B">
      <w:pPr>
        <w:numPr>
          <w:ilvl w:val="0"/>
          <w:numId w:val="38"/>
        </w:numPr>
      </w:pPr>
      <w:r>
        <w:t xml:space="preserve">Select </w:t>
      </w:r>
      <w:r w:rsidR="000A4889">
        <w:rPr>
          <w:b/>
        </w:rPr>
        <w:t>Request</w:t>
      </w:r>
      <w:r w:rsidR="00880538">
        <w:rPr>
          <w:b/>
        </w:rPr>
        <w:t xml:space="preserve"> User Login</w:t>
      </w:r>
      <w:r w:rsidR="000A4889">
        <w:rPr>
          <w:b/>
        </w:rPr>
        <w:t xml:space="preserve"> Name</w:t>
      </w:r>
      <w:r>
        <w:t>.  You will</w:t>
      </w:r>
      <w:r w:rsidR="00880538">
        <w:t xml:space="preserve"> be redirected to the below page.</w:t>
      </w:r>
    </w:p>
    <w:p w:rsidR="00432D5E" w:rsidRPr="00432D5E" w:rsidRDefault="00573B97" w:rsidP="00432D5E">
      <w:pPr>
        <w:ind w:left="1440"/>
        <w:rPr>
          <w:u w:val="single"/>
        </w:rPr>
      </w:pPr>
      <w:r>
        <w:rPr>
          <w:noProof/>
          <w:lang w:val="it-IT" w:eastAsia="it-IT"/>
        </w:rPr>
        <w:drawing>
          <wp:inline distT="0" distB="0" distL="0" distR="0">
            <wp:extent cx="5019675" cy="4676775"/>
            <wp:effectExtent l="19050" t="19050" r="28575" b="28575"/>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grayscl/>
                    </a:blip>
                    <a:srcRect l="50281" t="9006" r="11555" b="3943"/>
                    <a:stretch>
                      <a:fillRect/>
                    </a:stretch>
                  </pic:blipFill>
                  <pic:spPr bwMode="auto">
                    <a:xfrm>
                      <a:off x="0" y="0"/>
                      <a:ext cx="5019675" cy="4676775"/>
                    </a:xfrm>
                    <a:prstGeom prst="rect">
                      <a:avLst/>
                    </a:prstGeom>
                    <a:noFill/>
                    <a:ln w="9525" cmpd="sng">
                      <a:solidFill>
                        <a:srgbClr val="000000"/>
                      </a:solidFill>
                      <a:miter lim="800000"/>
                      <a:headEnd/>
                      <a:tailEnd/>
                    </a:ln>
                    <a:effectLst/>
                  </pic:spPr>
                </pic:pic>
              </a:graphicData>
            </a:graphic>
          </wp:inline>
        </w:drawing>
      </w:r>
    </w:p>
    <w:p w:rsidR="0068391B" w:rsidRDefault="00344746" w:rsidP="0068391B">
      <w:pPr>
        <w:numPr>
          <w:ilvl w:val="0"/>
          <w:numId w:val="38"/>
        </w:numPr>
      </w:pPr>
      <w:r>
        <w:t>You will then need to fill in</w:t>
      </w:r>
      <w:r w:rsidR="00432D5E" w:rsidRPr="00432D5E">
        <w:t xml:space="preserve"> the form with the required information. All mandatory fields are marked with a red asterisk (</w:t>
      </w:r>
      <w:r w:rsidR="00432D5E" w:rsidRPr="00432D5E">
        <w:rPr>
          <w:b/>
        </w:rPr>
        <w:t>*</w:t>
      </w:r>
      <w:r w:rsidR="00432D5E" w:rsidRPr="00432D5E">
        <w:t>).</w:t>
      </w:r>
    </w:p>
    <w:p w:rsidR="0068391B" w:rsidRDefault="0068391B" w:rsidP="0068391B">
      <w:pPr>
        <w:numPr>
          <w:ilvl w:val="1"/>
          <w:numId w:val="38"/>
        </w:numPr>
      </w:pPr>
      <w:r>
        <w:t>Company Name: Please enter your company name exactly as typed on the Company Registration page</w:t>
      </w:r>
    </w:p>
    <w:p w:rsidR="001E3F21" w:rsidRDefault="001F78EE" w:rsidP="001F78EE">
      <w:pPr>
        <w:numPr>
          <w:ilvl w:val="1"/>
          <w:numId w:val="38"/>
        </w:numPr>
      </w:pPr>
      <w:r>
        <w:t xml:space="preserve">Brand/Retailer Site is case sensitive.  Please enter: </w:t>
      </w:r>
    </w:p>
    <w:p w:rsidR="001F78EE" w:rsidRDefault="007E36DC" w:rsidP="001E3F21">
      <w:pPr>
        <w:ind w:left="2160"/>
      </w:pPr>
      <w:r>
        <w:rPr>
          <w:rFonts w:ascii="Verdana" w:hAnsi="Verdana" w:cs="Arial"/>
          <w:b/>
          <w:color w:val="548DD4"/>
          <w:sz w:val="18"/>
          <w:szCs w:val="18"/>
        </w:rPr>
        <w:t>WILLIAM</w:t>
      </w:r>
      <w:r w:rsidR="001E3F21">
        <w:rPr>
          <w:rFonts w:ascii="Verdana" w:hAnsi="Verdana" w:cs="Arial"/>
          <w:b/>
          <w:color w:val="548DD4"/>
          <w:sz w:val="18"/>
          <w:szCs w:val="18"/>
        </w:rPr>
        <w:t>S</w:t>
      </w:r>
      <w:r>
        <w:rPr>
          <w:rFonts w:ascii="Verdana" w:hAnsi="Verdana" w:cs="Arial"/>
          <w:b/>
          <w:color w:val="548DD4"/>
          <w:sz w:val="18"/>
          <w:szCs w:val="18"/>
        </w:rPr>
        <w:t xml:space="preserve"> SONOMA</w:t>
      </w:r>
    </w:p>
    <w:p w:rsidR="0068391B" w:rsidRDefault="00432D5E" w:rsidP="0068391B">
      <w:pPr>
        <w:numPr>
          <w:ilvl w:val="0"/>
          <w:numId w:val="38"/>
        </w:numPr>
      </w:pPr>
      <w:r w:rsidRPr="00432D5E">
        <w:lastRenderedPageBreak/>
        <w:t xml:space="preserve">After a </w:t>
      </w:r>
      <w:r w:rsidRPr="00432D5E">
        <w:rPr>
          <w:b/>
        </w:rPr>
        <w:t xml:space="preserve">Country </w:t>
      </w:r>
      <w:r w:rsidRPr="00432D5E">
        <w:t xml:space="preserve">is selected, the page will refresh. If a state or province must be selected, a drop down menu will appear in the </w:t>
      </w:r>
      <w:r w:rsidRPr="00432D5E">
        <w:rPr>
          <w:b/>
        </w:rPr>
        <w:t xml:space="preserve">State/Province </w:t>
      </w:r>
      <w:r w:rsidRPr="00432D5E">
        <w:t>field. Otherwise, a free text box will remain and can be left blank.</w:t>
      </w:r>
    </w:p>
    <w:p w:rsidR="001F78EE" w:rsidRDefault="00344746" w:rsidP="001F78EE">
      <w:pPr>
        <w:numPr>
          <w:ilvl w:val="0"/>
          <w:numId w:val="38"/>
        </w:numPr>
      </w:pPr>
      <w:r>
        <w:t>If you do</w:t>
      </w:r>
      <w:r w:rsidR="00432D5E" w:rsidRPr="00432D5E">
        <w:t xml:space="preserve"> not have an e-mail address, the </w:t>
      </w:r>
      <w:r w:rsidR="00432D5E" w:rsidRPr="00432D5E">
        <w:rPr>
          <w:b/>
        </w:rPr>
        <w:t>I do not have an email address</w:t>
      </w:r>
      <w:r w:rsidR="00432D5E" w:rsidRPr="00432D5E">
        <w:t xml:space="preserve"> selection box should be chosen. </w:t>
      </w:r>
      <w:r w:rsidR="001F78EE">
        <w:t xml:space="preserve">  </w:t>
      </w:r>
      <w:r w:rsidR="00432D5E" w:rsidRPr="00432D5E">
        <w:t xml:space="preserve">This will cause the </w:t>
      </w:r>
      <w:r w:rsidR="00432D5E" w:rsidRPr="00432D5E">
        <w:rPr>
          <w:b/>
        </w:rPr>
        <w:t>User ID</w:t>
      </w:r>
      <w:r w:rsidR="00432D5E" w:rsidRPr="00432D5E">
        <w:t xml:space="preserve"> field to become available and the </w:t>
      </w:r>
      <w:r w:rsidR="00432D5E" w:rsidRPr="00432D5E">
        <w:rPr>
          <w:b/>
        </w:rPr>
        <w:t>Email</w:t>
      </w:r>
      <w:r w:rsidR="00432D5E" w:rsidRPr="00432D5E">
        <w:t xml:space="preserve"> field t</w:t>
      </w:r>
      <w:r w:rsidR="001F78EE">
        <w:t>o become unavailable.</w:t>
      </w:r>
    </w:p>
    <w:p w:rsidR="001F78EE" w:rsidRDefault="00432D5E" w:rsidP="001F78EE">
      <w:pPr>
        <w:numPr>
          <w:ilvl w:val="1"/>
          <w:numId w:val="38"/>
        </w:numPr>
      </w:pPr>
      <w:r w:rsidRPr="00432D5E">
        <w:rPr>
          <w:b/>
        </w:rPr>
        <w:t>For users without e-mail addresses only</w:t>
      </w:r>
      <w:r w:rsidRPr="00432D5E">
        <w:t xml:space="preserve"> – users can select their own user IDs by filling in the </w:t>
      </w:r>
      <w:r w:rsidRPr="00432D5E">
        <w:rPr>
          <w:b/>
        </w:rPr>
        <w:t xml:space="preserve">User ID </w:t>
      </w:r>
      <w:r w:rsidRPr="00432D5E">
        <w:t>field. The username will be validated against all others in the system before registration is completed to ensure that it does not duplicate an already existing user ID.</w:t>
      </w:r>
    </w:p>
    <w:p w:rsidR="001F78EE" w:rsidRDefault="00432D5E" w:rsidP="001F78EE">
      <w:pPr>
        <w:numPr>
          <w:ilvl w:val="0"/>
          <w:numId w:val="38"/>
        </w:numPr>
      </w:pPr>
      <w:r w:rsidRPr="00432D5E">
        <w:t xml:space="preserve">When all information has been entered, click </w:t>
      </w:r>
      <w:r w:rsidRPr="00432D5E">
        <w:rPr>
          <w:b/>
        </w:rPr>
        <w:t>Submit Request</w:t>
      </w:r>
      <w:r w:rsidRPr="00432D5E">
        <w:t>.</w:t>
      </w:r>
    </w:p>
    <w:p w:rsidR="00432D5E" w:rsidRPr="001F78EE" w:rsidRDefault="00432D5E" w:rsidP="001F78EE">
      <w:pPr>
        <w:numPr>
          <w:ilvl w:val="0"/>
          <w:numId w:val="38"/>
        </w:numPr>
      </w:pPr>
      <w:r w:rsidRPr="00432D5E">
        <w:t xml:space="preserve">To cancel the request, click </w:t>
      </w:r>
      <w:r w:rsidRPr="00432D5E">
        <w:rPr>
          <w:b/>
        </w:rPr>
        <w:t>Cancel Request</w:t>
      </w:r>
      <w:r w:rsidRPr="00432D5E">
        <w:t xml:space="preserve">. All information will be deleted, and </w:t>
      </w:r>
      <w:r w:rsidR="00344746">
        <w:t>you</w:t>
      </w:r>
      <w:r w:rsidRPr="00432D5E">
        <w:t xml:space="preserve"> will be redirected to the login page.</w:t>
      </w:r>
    </w:p>
    <w:p w:rsidR="000A4889" w:rsidRDefault="000A4889" w:rsidP="000A4889">
      <w:pPr>
        <w:ind w:left="0"/>
        <w:rPr>
          <w:u w:val="single"/>
        </w:rPr>
      </w:pPr>
    </w:p>
    <w:p w:rsidR="001F78EE" w:rsidRPr="00432D5E" w:rsidRDefault="001F78EE" w:rsidP="001F78EE">
      <w:pPr>
        <w:pStyle w:val="Titolo2"/>
      </w:pPr>
      <w:r>
        <w:rPr>
          <w:u w:val="single"/>
        </w:rPr>
        <w:br w:type="page"/>
      </w:r>
      <w:r w:rsidRPr="00432D5E">
        <w:lastRenderedPageBreak/>
        <w:t xml:space="preserve">Registration in Progress </w:t>
      </w:r>
    </w:p>
    <w:p w:rsidR="001F78EE" w:rsidRPr="00432D5E" w:rsidRDefault="001F78EE" w:rsidP="001F78EE">
      <w:r w:rsidRPr="00432D5E">
        <w:t xml:space="preserve">Upon clicking the </w:t>
      </w:r>
      <w:r w:rsidRPr="00432D5E">
        <w:rPr>
          <w:b/>
        </w:rPr>
        <w:t>Submit Request</w:t>
      </w:r>
      <w:r w:rsidRPr="00432D5E">
        <w:t xml:space="preserve"> you’ll receive the below confirmation message:</w:t>
      </w:r>
    </w:p>
    <w:p w:rsidR="000A4889" w:rsidRPr="00432D5E" w:rsidRDefault="00573B97" w:rsidP="001F78EE">
      <w:pPr>
        <w:ind w:left="0"/>
        <w:rPr>
          <w:u w:val="single"/>
        </w:rPr>
      </w:pPr>
      <w:r>
        <w:rPr>
          <w:noProof/>
          <w:lang w:val="it-IT" w:eastAsia="it-IT"/>
        </w:rPr>
        <w:drawing>
          <wp:inline distT="0" distB="0" distL="0" distR="0">
            <wp:extent cx="4953000" cy="1876425"/>
            <wp:effectExtent l="19050" t="19050" r="19050" b="28575"/>
            <wp:docPr id="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grayscl/>
                    </a:blip>
                    <a:srcRect l="50328" t="9386" r="12244" b="55142"/>
                    <a:stretch>
                      <a:fillRect/>
                    </a:stretch>
                  </pic:blipFill>
                  <pic:spPr bwMode="auto">
                    <a:xfrm>
                      <a:off x="0" y="0"/>
                      <a:ext cx="4953000" cy="1876425"/>
                    </a:xfrm>
                    <a:prstGeom prst="rect">
                      <a:avLst/>
                    </a:prstGeom>
                    <a:noFill/>
                    <a:ln w="9525" cmpd="sng">
                      <a:solidFill>
                        <a:srgbClr val="000000"/>
                      </a:solidFill>
                      <a:miter lim="800000"/>
                      <a:headEnd/>
                      <a:tailEnd/>
                    </a:ln>
                    <a:effectLst/>
                  </pic:spPr>
                </pic:pic>
              </a:graphicData>
            </a:graphic>
          </wp:inline>
        </w:drawing>
      </w:r>
    </w:p>
    <w:p w:rsidR="00432D5E" w:rsidRPr="00432D5E" w:rsidRDefault="00432D5E" w:rsidP="00D467AE">
      <w:pPr>
        <w:pStyle w:val="Titolo2"/>
      </w:pPr>
    </w:p>
    <w:p w:rsidR="006037F1" w:rsidRDefault="006037F1"/>
    <w:sectPr w:rsidR="006037F1" w:rsidSect="00A27997">
      <w:headerReference w:type="even" r:id="rId17"/>
      <w:headerReference w:type="default" r:id="rId18"/>
      <w:footerReference w:type="even" r:id="rId19"/>
      <w:footerReference w:type="default" r:id="rId20"/>
      <w:headerReference w:type="first" r:id="rId21"/>
      <w:footerReference w:type="first" r:id="rId22"/>
      <w:pgSz w:w="11906" w:h="16838"/>
      <w:pgMar w:top="180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1FF" w:rsidRDefault="00A861FF" w:rsidP="00D7508F">
      <w:pPr>
        <w:spacing w:after="0"/>
      </w:pPr>
      <w:r>
        <w:separator/>
      </w:r>
    </w:p>
  </w:endnote>
  <w:endnote w:type="continuationSeparator" w:id="0">
    <w:p w:rsidR="00A861FF" w:rsidRDefault="00A861FF" w:rsidP="00D750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90204"/>
    <w:charset w:val="00"/>
    <w:family w:val="swiss"/>
    <w:pitch w:val="variable"/>
    <w:sig w:usb0="E0002AFF" w:usb1="00007843" w:usb2="00000001" w:usb3="00000000" w:csb0="000001FF" w:csb1="00000000"/>
    <w:embedRegular r:id="rId1" w:subsetted="1" w:fontKey="{430F2024-AB8E-4434-B15A-544D5063B0E1}"/>
    <w:embedBold r:id="rId2" w:subsetted="1" w:fontKey="{4CF8C638-4A39-402C-AD6E-43488EBB8384}"/>
    <w:embedItalic r:id="rId3" w:subsetted="1" w:fontKey="{F12128AA-9E54-4CDA-95F7-BC4B2ADB98E3}"/>
    <w:embedBoldItalic r:id="rId4" w:subsetted="1" w:fontKey="{58D59FD3-C824-4D96-8EDC-FC2EF5FC6299}"/>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embedRegular r:id="rId5" w:fontKey="{CE8DDF07-0C13-4610-A08D-5E72805B6B6E}"/>
    <w:embedBold r:id="rId6" w:fontKey="{460A94C1-F6D7-4D12-A6FA-91F0B60CDA7E}"/>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9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embedRegular r:id="rId7" w:subsetted="1" w:fontKey="{A069BA11-E6F4-4497-923F-02A53BA9F517}"/>
    <w:embedBold r:id="rId8" w:subsetted="1" w:fontKey="{253B1ACA-218B-431C-9342-447D86E078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8EE" w:rsidRPr="00D7508F" w:rsidRDefault="00C66AD7" w:rsidP="00D7508F">
    <w:pPr>
      <w:pStyle w:val="FooterOdd"/>
      <w:pBdr>
        <w:top w:val="single" w:sz="4" w:space="2" w:color="auto"/>
      </w:pBdr>
      <w:spacing w:after="0"/>
      <w:jc w:val="left"/>
    </w:pPr>
    <w:r>
      <w:fldChar w:fldCharType="begin"/>
    </w:r>
    <w:r>
      <w:instrText xml:space="preserve"> PAGE  \* MERGEFORMAT </w:instrText>
    </w:r>
    <w:r>
      <w:fldChar w:fldCharType="separate"/>
    </w:r>
    <w:r>
      <w:rPr>
        <w:noProof/>
      </w:rPr>
      <w:t>2</w:t>
    </w:r>
    <w:r>
      <w:rPr>
        <w:noProof/>
      </w:rPr>
      <w:fldChar w:fldCharType="end"/>
    </w:r>
    <w:r w:rsidR="001F78EE" w:rsidRPr="00D7508F">
      <w:t xml:space="preserve">        Requesting a User Account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8EE" w:rsidRPr="00D7508F" w:rsidRDefault="001F78EE" w:rsidP="00D7508F">
    <w:pPr>
      <w:pStyle w:val="FooterOdd"/>
      <w:pBdr>
        <w:top w:val="single" w:sz="4" w:space="2" w:color="auto"/>
      </w:pBdr>
      <w:spacing w:after="0"/>
    </w:pPr>
    <w:r w:rsidRPr="00D7508F">
      <w:t xml:space="preserve">Requesting a User Account        </w:t>
    </w:r>
    <w:r w:rsidR="00C66AD7">
      <w:fldChar w:fldCharType="begin"/>
    </w:r>
    <w:r w:rsidR="00C66AD7">
      <w:instrText xml:space="preserve"> PAGE  \* MERGEFORMAT </w:instrText>
    </w:r>
    <w:r w:rsidR="00C66AD7">
      <w:fldChar w:fldCharType="separate"/>
    </w:r>
    <w:r w:rsidR="00C66AD7">
      <w:rPr>
        <w:noProof/>
      </w:rPr>
      <w:t>1</w:t>
    </w:r>
    <w:r w:rsidR="00C66AD7">
      <w:rPr>
        <w:noProof/>
      </w:rPr>
      <w:fldChar w:fldCharType="end"/>
    </w:r>
    <w:r w:rsidRPr="00D7508F">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8EE" w:rsidRDefault="001F78EE" w:rsidP="00D7508F">
    <w:pPr>
      <w:pStyle w:val="FooterOdd"/>
      <w:pBdr>
        <w:top w:val="single" w:sz="4" w:space="2" w:color="auto"/>
      </w:pBdr>
      <w:spacing w:after="0"/>
    </w:pPr>
    <w:r w:rsidRPr="00D7508F">
      <w:t xml:space="preserve">Requesting a User Account        </w:t>
    </w:r>
    <w:r w:rsidR="00C66AD7">
      <w:fldChar w:fldCharType="begin"/>
    </w:r>
    <w:r w:rsidR="00C66AD7">
      <w:instrText xml:space="preserve"> PAGE  \* MERGEFORMAT </w:instrText>
    </w:r>
    <w:r w:rsidR="00C66AD7">
      <w:fldChar w:fldCharType="separate"/>
    </w:r>
    <w:r>
      <w:rPr>
        <w:noProof/>
      </w:rPr>
      <w:t>3</w:t>
    </w:r>
    <w:r w:rsidR="00C66AD7">
      <w:rPr>
        <w:noProof/>
      </w:rPr>
      <w:fldChar w:fldCharType="end"/>
    </w:r>
    <w:r w:rsidRPr="00D7508F">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1FF" w:rsidRDefault="00A861FF" w:rsidP="00D7508F">
      <w:pPr>
        <w:spacing w:after="0"/>
      </w:pPr>
      <w:r>
        <w:separator/>
      </w:r>
    </w:p>
  </w:footnote>
  <w:footnote w:type="continuationSeparator" w:id="0">
    <w:p w:rsidR="00A861FF" w:rsidRDefault="00A861FF" w:rsidP="00D7508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8EE" w:rsidRPr="00D7508F" w:rsidRDefault="00C66AD7" w:rsidP="00D7508F">
    <w:pPr>
      <w:pStyle w:val="HeaderOdd"/>
      <w:pBdr>
        <w:bottom w:val="single" w:sz="4" w:space="2" w:color="auto"/>
      </w:pBdr>
      <w:jc w:val="left"/>
      <w:rPr>
        <w:sz w:val="20"/>
      </w:rPr>
    </w:pPr>
    <w:r>
      <w:fldChar w:fldCharType="begin"/>
    </w:r>
    <w:r>
      <w:instrText xml:space="preserve"> STYLEREF "Heading 2" \* MERGEFORMAT </w:instrText>
    </w:r>
    <w:r>
      <w:fldChar w:fldCharType="separate"/>
    </w:r>
    <w:r>
      <w:rPr>
        <w:b/>
        <w:bCs/>
        <w:lang w:val="it-IT"/>
      </w:rPr>
      <w:t>Errore. Per applicare Heading 2 al testo da visualizzare in questo punto, utilizzare la scheda Home.</w:t>
    </w:r>
    <w:r>
      <w:rPr>
        <w:sz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8EE" w:rsidRPr="00D7508F" w:rsidRDefault="00C66AD7" w:rsidP="00D7508F">
    <w:pPr>
      <w:pStyle w:val="HeaderOdd"/>
      <w:pBdr>
        <w:bottom w:val="single" w:sz="4" w:space="2" w:color="auto"/>
      </w:pBdr>
      <w:rPr>
        <w:sz w:val="20"/>
      </w:rPr>
    </w:pPr>
    <w:r>
      <w:fldChar w:fldCharType="begin"/>
    </w:r>
    <w:r>
      <w:instrText xml:space="preserve"> STYLEREF "Heading 2" \* MERGEFORMAT </w:instrText>
    </w:r>
    <w:r>
      <w:fldChar w:fldCharType="separate"/>
    </w:r>
    <w:r>
      <w:rPr>
        <w:b/>
        <w:bCs/>
        <w:lang w:val="it-IT"/>
      </w:rPr>
      <w:t>Errore. Per applicare Heading 2 al testo da visualizzare in questo punto, utilizzare la scheda Home.</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8EE" w:rsidRDefault="001F78EE">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4F53"/>
    <w:multiLevelType w:val="multilevel"/>
    <w:tmpl w:val="FE7CA3B4"/>
    <w:styleLink w:val="Chapters"/>
    <w:lvl w:ilvl="0">
      <w:start w:val="1"/>
      <w:numFmt w:val="decimal"/>
      <w:lvlText w:val="%1"/>
      <w:lvlJc w:val="left"/>
      <w:pPr>
        <w:ind w:left="360" w:hanging="360"/>
      </w:pPr>
      <w:rPr>
        <w:rFonts w:ascii="Arial" w:hAnsi="Arial" w:hint="default"/>
        <w:b/>
        <w:sz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9262FA6"/>
    <w:multiLevelType w:val="multilevel"/>
    <w:tmpl w:val="A880C06E"/>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10E67BE9"/>
    <w:multiLevelType w:val="hybridMultilevel"/>
    <w:tmpl w:val="59F81874"/>
    <w:lvl w:ilvl="0" w:tplc="1632FD5C">
      <w:start w:val="1"/>
      <w:numFmt w:val="decimal"/>
      <w:lvlText w:val="%1"/>
      <w:lvlJc w:val="left"/>
      <w:pPr>
        <w:ind w:left="1800" w:hanging="360"/>
      </w:pPr>
      <w:rPr>
        <w:rFonts w:hint="default"/>
        <w:b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nsid w:val="113000C9"/>
    <w:multiLevelType w:val="singleLevel"/>
    <w:tmpl w:val="42B8F44A"/>
    <w:lvl w:ilvl="0">
      <w:start w:val="1"/>
      <w:numFmt w:val="bullet"/>
      <w:pStyle w:val="Bullet"/>
      <w:lvlText w:val=""/>
      <w:lvlJc w:val="left"/>
      <w:pPr>
        <w:tabs>
          <w:tab w:val="num" w:pos="1440"/>
        </w:tabs>
        <w:ind w:left="1440" w:hanging="360"/>
      </w:pPr>
      <w:rPr>
        <w:rFonts w:ascii="Symbol" w:hAnsi="Symbol" w:hint="default"/>
      </w:rPr>
    </w:lvl>
  </w:abstractNum>
  <w:abstractNum w:abstractNumId="4">
    <w:nsid w:val="18147C69"/>
    <w:multiLevelType w:val="hybridMultilevel"/>
    <w:tmpl w:val="C024D88A"/>
    <w:lvl w:ilvl="0" w:tplc="4F644050">
      <w:start w:val="1"/>
      <w:numFmt w:val="bullet"/>
      <w:lvlText w:val=""/>
      <w:lvlJc w:val="left"/>
      <w:pPr>
        <w:tabs>
          <w:tab w:val="num" w:pos="720"/>
        </w:tabs>
        <w:ind w:left="720" w:hanging="360"/>
      </w:pPr>
      <w:rPr>
        <w:rFonts w:ascii="Symbol" w:hAnsi="Symbol" w:hint="default"/>
      </w:rPr>
    </w:lvl>
    <w:lvl w:ilvl="1" w:tplc="A2004452">
      <w:start w:val="1"/>
      <w:numFmt w:val="bullet"/>
      <w:lvlText w:val=""/>
      <w:lvlJc w:val="left"/>
      <w:pPr>
        <w:tabs>
          <w:tab w:val="num" w:pos="1440"/>
        </w:tabs>
        <w:ind w:left="1440" w:hanging="360"/>
      </w:pPr>
      <w:rPr>
        <w:rFonts w:ascii="Symbol" w:hAnsi="Symbol" w:hint="default"/>
      </w:rPr>
    </w:lvl>
    <w:lvl w:ilvl="2" w:tplc="74CE83B8" w:tentative="1">
      <w:start w:val="1"/>
      <w:numFmt w:val="bullet"/>
      <w:lvlText w:val=""/>
      <w:lvlJc w:val="left"/>
      <w:pPr>
        <w:tabs>
          <w:tab w:val="num" w:pos="2160"/>
        </w:tabs>
        <w:ind w:left="2160" w:hanging="360"/>
      </w:pPr>
      <w:rPr>
        <w:rFonts w:ascii="Wingdings" w:hAnsi="Wingdings" w:hint="default"/>
      </w:rPr>
    </w:lvl>
    <w:lvl w:ilvl="3" w:tplc="B70CF476" w:tentative="1">
      <w:start w:val="1"/>
      <w:numFmt w:val="bullet"/>
      <w:lvlText w:val=""/>
      <w:lvlJc w:val="left"/>
      <w:pPr>
        <w:tabs>
          <w:tab w:val="num" w:pos="2880"/>
        </w:tabs>
        <w:ind w:left="2880" w:hanging="360"/>
      </w:pPr>
      <w:rPr>
        <w:rFonts w:ascii="Symbol" w:hAnsi="Symbol" w:hint="default"/>
      </w:rPr>
    </w:lvl>
    <w:lvl w:ilvl="4" w:tplc="DA98925A" w:tentative="1">
      <w:start w:val="1"/>
      <w:numFmt w:val="bullet"/>
      <w:lvlText w:val="o"/>
      <w:lvlJc w:val="left"/>
      <w:pPr>
        <w:tabs>
          <w:tab w:val="num" w:pos="3600"/>
        </w:tabs>
        <w:ind w:left="3600" w:hanging="360"/>
      </w:pPr>
      <w:rPr>
        <w:rFonts w:ascii="Courier New" w:hAnsi="Courier New" w:cs="Wingdings" w:hint="default"/>
      </w:rPr>
    </w:lvl>
    <w:lvl w:ilvl="5" w:tplc="17CE8ABA" w:tentative="1">
      <w:start w:val="1"/>
      <w:numFmt w:val="bullet"/>
      <w:lvlText w:val=""/>
      <w:lvlJc w:val="left"/>
      <w:pPr>
        <w:tabs>
          <w:tab w:val="num" w:pos="4320"/>
        </w:tabs>
        <w:ind w:left="4320" w:hanging="360"/>
      </w:pPr>
      <w:rPr>
        <w:rFonts w:ascii="Wingdings" w:hAnsi="Wingdings" w:hint="default"/>
      </w:rPr>
    </w:lvl>
    <w:lvl w:ilvl="6" w:tplc="7C00A2F8" w:tentative="1">
      <w:start w:val="1"/>
      <w:numFmt w:val="bullet"/>
      <w:lvlText w:val=""/>
      <w:lvlJc w:val="left"/>
      <w:pPr>
        <w:tabs>
          <w:tab w:val="num" w:pos="5040"/>
        </w:tabs>
        <w:ind w:left="5040" w:hanging="360"/>
      </w:pPr>
      <w:rPr>
        <w:rFonts w:ascii="Symbol" w:hAnsi="Symbol" w:hint="default"/>
      </w:rPr>
    </w:lvl>
    <w:lvl w:ilvl="7" w:tplc="B722413C" w:tentative="1">
      <w:start w:val="1"/>
      <w:numFmt w:val="bullet"/>
      <w:lvlText w:val="o"/>
      <w:lvlJc w:val="left"/>
      <w:pPr>
        <w:tabs>
          <w:tab w:val="num" w:pos="5760"/>
        </w:tabs>
        <w:ind w:left="5760" w:hanging="360"/>
      </w:pPr>
      <w:rPr>
        <w:rFonts w:ascii="Courier New" w:hAnsi="Courier New" w:cs="Wingdings" w:hint="default"/>
      </w:rPr>
    </w:lvl>
    <w:lvl w:ilvl="8" w:tplc="E800DE9A" w:tentative="1">
      <w:start w:val="1"/>
      <w:numFmt w:val="bullet"/>
      <w:lvlText w:val=""/>
      <w:lvlJc w:val="left"/>
      <w:pPr>
        <w:tabs>
          <w:tab w:val="num" w:pos="6480"/>
        </w:tabs>
        <w:ind w:left="6480" w:hanging="360"/>
      </w:pPr>
      <w:rPr>
        <w:rFonts w:ascii="Wingdings" w:hAnsi="Wingdings" w:hint="default"/>
      </w:rPr>
    </w:lvl>
  </w:abstractNum>
  <w:abstractNum w:abstractNumId="5">
    <w:nsid w:val="29B429F9"/>
    <w:multiLevelType w:val="hybridMultilevel"/>
    <w:tmpl w:val="CF22D2BC"/>
    <w:lvl w:ilvl="0" w:tplc="8E84CE74">
      <w:start w:val="1"/>
      <w:numFmt w:val="lowerLetter"/>
      <w:pStyle w:val="NumlistIndent"/>
      <w:lvlText w:val="%1."/>
      <w:lvlJc w:val="left"/>
      <w:pPr>
        <w:tabs>
          <w:tab w:val="num" w:pos="216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05E47DE"/>
    <w:multiLevelType w:val="multilevel"/>
    <w:tmpl w:val="56BE4D32"/>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38F26BDE"/>
    <w:multiLevelType w:val="hybridMultilevel"/>
    <w:tmpl w:val="59F81874"/>
    <w:lvl w:ilvl="0" w:tplc="1632FD5C">
      <w:start w:val="1"/>
      <w:numFmt w:val="decimal"/>
      <w:lvlText w:val="%1"/>
      <w:lvlJc w:val="left"/>
      <w:pPr>
        <w:ind w:left="1800" w:hanging="360"/>
      </w:pPr>
      <w:rPr>
        <w:rFonts w:hint="default"/>
        <w:b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nsid w:val="3E590E87"/>
    <w:multiLevelType w:val="singleLevel"/>
    <w:tmpl w:val="84D444B4"/>
    <w:lvl w:ilvl="0">
      <w:start w:val="1"/>
      <w:numFmt w:val="bullet"/>
      <w:pStyle w:val="BulletIndent"/>
      <w:lvlText w:val=""/>
      <w:lvlJc w:val="left"/>
      <w:pPr>
        <w:tabs>
          <w:tab w:val="num" w:pos="1800"/>
        </w:tabs>
        <w:ind w:left="1800" w:hanging="360"/>
      </w:pPr>
      <w:rPr>
        <w:rFonts w:ascii="Symbol" w:hAnsi="Symbol" w:hint="default"/>
      </w:rPr>
    </w:lvl>
  </w:abstractNum>
  <w:abstractNum w:abstractNumId="9">
    <w:nsid w:val="46A90D12"/>
    <w:multiLevelType w:val="hybridMultilevel"/>
    <w:tmpl w:val="7654E420"/>
    <w:lvl w:ilvl="0" w:tplc="D222FC88">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5DA66D7D"/>
    <w:multiLevelType w:val="multilevel"/>
    <w:tmpl w:val="2F623234"/>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64C51629"/>
    <w:multiLevelType w:val="hybridMultilevel"/>
    <w:tmpl w:val="9762FA0C"/>
    <w:lvl w:ilvl="0" w:tplc="EE2805A4">
      <w:start w:val="1"/>
      <w:numFmt w:val="bullet"/>
      <w:pStyle w:val="TableBullet"/>
      <w:lvlText w:val=""/>
      <w:lvlJc w:val="left"/>
      <w:pPr>
        <w:tabs>
          <w:tab w:val="num" w:pos="360"/>
        </w:tabs>
        <w:ind w:left="360" w:hanging="360"/>
      </w:pPr>
      <w:rPr>
        <w:rFonts w:ascii="Symbol" w:hAnsi="Symbol" w:hint="default"/>
      </w:rPr>
    </w:lvl>
    <w:lvl w:ilvl="1" w:tplc="B080D17E" w:tentative="1">
      <w:start w:val="1"/>
      <w:numFmt w:val="bullet"/>
      <w:lvlText w:val="o"/>
      <w:lvlJc w:val="left"/>
      <w:pPr>
        <w:tabs>
          <w:tab w:val="num" w:pos="1440"/>
        </w:tabs>
        <w:ind w:left="1440" w:hanging="360"/>
      </w:pPr>
      <w:rPr>
        <w:rFonts w:ascii="Courier New" w:hAnsi="Courier New" w:hint="default"/>
      </w:rPr>
    </w:lvl>
    <w:lvl w:ilvl="2" w:tplc="7F7E9F3C" w:tentative="1">
      <w:start w:val="1"/>
      <w:numFmt w:val="bullet"/>
      <w:lvlText w:val=""/>
      <w:lvlJc w:val="left"/>
      <w:pPr>
        <w:tabs>
          <w:tab w:val="num" w:pos="2160"/>
        </w:tabs>
        <w:ind w:left="2160" w:hanging="360"/>
      </w:pPr>
      <w:rPr>
        <w:rFonts w:ascii="Wingdings" w:hAnsi="Wingdings" w:hint="default"/>
      </w:rPr>
    </w:lvl>
    <w:lvl w:ilvl="3" w:tplc="2F308AB4" w:tentative="1">
      <w:start w:val="1"/>
      <w:numFmt w:val="bullet"/>
      <w:lvlText w:val=""/>
      <w:lvlJc w:val="left"/>
      <w:pPr>
        <w:tabs>
          <w:tab w:val="num" w:pos="2880"/>
        </w:tabs>
        <w:ind w:left="2880" w:hanging="360"/>
      </w:pPr>
      <w:rPr>
        <w:rFonts w:ascii="Symbol" w:hAnsi="Symbol" w:hint="default"/>
      </w:rPr>
    </w:lvl>
    <w:lvl w:ilvl="4" w:tplc="A42E1BA0" w:tentative="1">
      <w:start w:val="1"/>
      <w:numFmt w:val="bullet"/>
      <w:lvlText w:val="o"/>
      <w:lvlJc w:val="left"/>
      <w:pPr>
        <w:tabs>
          <w:tab w:val="num" w:pos="3600"/>
        </w:tabs>
        <w:ind w:left="3600" w:hanging="360"/>
      </w:pPr>
      <w:rPr>
        <w:rFonts w:ascii="Courier New" w:hAnsi="Courier New" w:hint="default"/>
      </w:rPr>
    </w:lvl>
    <w:lvl w:ilvl="5" w:tplc="2DB00E1A" w:tentative="1">
      <w:start w:val="1"/>
      <w:numFmt w:val="bullet"/>
      <w:lvlText w:val=""/>
      <w:lvlJc w:val="left"/>
      <w:pPr>
        <w:tabs>
          <w:tab w:val="num" w:pos="4320"/>
        </w:tabs>
        <w:ind w:left="4320" w:hanging="360"/>
      </w:pPr>
      <w:rPr>
        <w:rFonts w:ascii="Wingdings" w:hAnsi="Wingdings" w:hint="default"/>
      </w:rPr>
    </w:lvl>
    <w:lvl w:ilvl="6" w:tplc="5B5ADDCC" w:tentative="1">
      <w:start w:val="1"/>
      <w:numFmt w:val="bullet"/>
      <w:lvlText w:val=""/>
      <w:lvlJc w:val="left"/>
      <w:pPr>
        <w:tabs>
          <w:tab w:val="num" w:pos="5040"/>
        </w:tabs>
        <w:ind w:left="5040" w:hanging="360"/>
      </w:pPr>
      <w:rPr>
        <w:rFonts w:ascii="Symbol" w:hAnsi="Symbol" w:hint="default"/>
      </w:rPr>
    </w:lvl>
    <w:lvl w:ilvl="7" w:tplc="624C72BC" w:tentative="1">
      <w:start w:val="1"/>
      <w:numFmt w:val="bullet"/>
      <w:lvlText w:val="o"/>
      <w:lvlJc w:val="left"/>
      <w:pPr>
        <w:tabs>
          <w:tab w:val="num" w:pos="5760"/>
        </w:tabs>
        <w:ind w:left="5760" w:hanging="360"/>
      </w:pPr>
      <w:rPr>
        <w:rFonts w:ascii="Courier New" w:hAnsi="Courier New" w:hint="default"/>
      </w:rPr>
    </w:lvl>
    <w:lvl w:ilvl="8" w:tplc="0346DF90" w:tentative="1">
      <w:start w:val="1"/>
      <w:numFmt w:val="bullet"/>
      <w:lvlText w:val=""/>
      <w:lvlJc w:val="left"/>
      <w:pPr>
        <w:tabs>
          <w:tab w:val="num" w:pos="6480"/>
        </w:tabs>
        <w:ind w:left="6480" w:hanging="360"/>
      </w:pPr>
      <w:rPr>
        <w:rFonts w:ascii="Wingdings" w:hAnsi="Wingdings" w:hint="default"/>
      </w:rPr>
    </w:lvl>
  </w:abstractNum>
  <w:abstractNum w:abstractNumId="12">
    <w:nsid w:val="7E555E42"/>
    <w:multiLevelType w:val="hybridMultilevel"/>
    <w:tmpl w:val="59F81874"/>
    <w:lvl w:ilvl="0" w:tplc="1632FD5C">
      <w:start w:val="1"/>
      <w:numFmt w:val="decimal"/>
      <w:lvlText w:val="%1"/>
      <w:lvlJc w:val="left"/>
      <w:pPr>
        <w:ind w:left="1800" w:hanging="360"/>
      </w:pPr>
      <w:rPr>
        <w:rFonts w:hint="default"/>
        <w:b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10"/>
  </w:num>
  <w:num w:numId="2">
    <w:abstractNumId w:val="0"/>
  </w:num>
  <w:num w:numId="3">
    <w:abstractNumId w:val="10"/>
  </w:num>
  <w:num w:numId="4">
    <w:abstractNumId w:val="10"/>
  </w:num>
  <w:num w:numId="5">
    <w:abstractNumId w:val="10"/>
  </w:num>
  <w:num w:numId="6">
    <w:abstractNumId w:val="10"/>
  </w:num>
  <w:num w:numId="7">
    <w:abstractNumId w:val="1"/>
  </w:num>
  <w:num w:numId="8">
    <w:abstractNumId w:val="1"/>
  </w:num>
  <w:num w:numId="9">
    <w:abstractNumId w:val="6"/>
  </w:num>
  <w:num w:numId="10">
    <w:abstractNumId w:val="10"/>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
  </w:num>
  <w:num w:numId="19">
    <w:abstractNumId w:val="10"/>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8"/>
  </w:num>
  <w:num w:numId="31">
    <w:abstractNumId w:val="3"/>
  </w:num>
  <w:num w:numId="32">
    <w:abstractNumId w:val="4"/>
  </w:num>
  <w:num w:numId="33">
    <w:abstractNumId w:val="11"/>
  </w:num>
  <w:num w:numId="34">
    <w:abstractNumId w:val="5"/>
  </w:num>
  <w:num w:numId="35">
    <w:abstractNumId w:val="7"/>
  </w:num>
  <w:num w:numId="36">
    <w:abstractNumId w:val="2"/>
  </w:num>
  <w:num w:numId="37">
    <w:abstractNumId w:val="12"/>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attachedTemplate r:id="rId1"/>
  <w:linkStyles/>
  <w:defaultTabStop w:val="720"/>
  <w:hyphenationZone w:val="283"/>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32D5E"/>
    <w:rsid w:val="00000203"/>
    <w:rsid w:val="00001091"/>
    <w:rsid w:val="000015E1"/>
    <w:rsid w:val="00001CA5"/>
    <w:rsid w:val="0000573A"/>
    <w:rsid w:val="00006B03"/>
    <w:rsid w:val="0000701F"/>
    <w:rsid w:val="00007E9A"/>
    <w:rsid w:val="000146E2"/>
    <w:rsid w:val="00014D55"/>
    <w:rsid w:val="000220A5"/>
    <w:rsid w:val="00022758"/>
    <w:rsid w:val="00024BCD"/>
    <w:rsid w:val="000251A3"/>
    <w:rsid w:val="00025572"/>
    <w:rsid w:val="00025E9D"/>
    <w:rsid w:val="00026735"/>
    <w:rsid w:val="00026F0F"/>
    <w:rsid w:val="00027760"/>
    <w:rsid w:val="00032293"/>
    <w:rsid w:val="00032906"/>
    <w:rsid w:val="0003292A"/>
    <w:rsid w:val="000360C6"/>
    <w:rsid w:val="00036EBB"/>
    <w:rsid w:val="0003733E"/>
    <w:rsid w:val="000411A3"/>
    <w:rsid w:val="00042720"/>
    <w:rsid w:val="000433EE"/>
    <w:rsid w:val="00044AFA"/>
    <w:rsid w:val="00044EFC"/>
    <w:rsid w:val="000468F0"/>
    <w:rsid w:val="00046C63"/>
    <w:rsid w:val="00047D2F"/>
    <w:rsid w:val="00053AA5"/>
    <w:rsid w:val="0005451D"/>
    <w:rsid w:val="000579C1"/>
    <w:rsid w:val="00061927"/>
    <w:rsid w:val="0006496A"/>
    <w:rsid w:val="00066326"/>
    <w:rsid w:val="000665F7"/>
    <w:rsid w:val="00066C20"/>
    <w:rsid w:val="0007385A"/>
    <w:rsid w:val="00073A26"/>
    <w:rsid w:val="000746B5"/>
    <w:rsid w:val="00074A08"/>
    <w:rsid w:val="00074A37"/>
    <w:rsid w:val="00074E2A"/>
    <w:rsid w:val="00075F93"/>
    <w:rsid w:val="0008006F"/>
    <w:rsid w:val="00080E03"/>
    <w:rsid w:val="000840B1"/>
    <w:rsid w:val="00085E88"/>
    <w:rsid w:val="0009005C"/>
    <w:rsid w:val="0009071C"/>
    <w:rsid w:val="00090F02"/>
    <w:rsid w:val="00094AED"/>
    <w:rsid w:val="00094C6A"/>
    <w:rsid w:val="000951E4"/>
    <w:rsid w:val="00095888"/>
    <w:rsid w:val="00097E3A"/>
    <w:rsid w:val="000A258C"/>
    <w:rsid w:val="000A3A65"/>
    <w:rsid w:val="000A4889"/>
    <w:rsid w:val="000A6776"/>
    <w:rsid w:val="000B12FD"/>
    <w:rsid w:val="000B26E9"/>
    <w:rsid w:val="000B2A2E"/>
    <w:rsid w:val="000B3AA1"/>
    <w:rsid w:val="000B45BB"/>
    <w:rsid w:val="000B6DEE"/>
    <w:rsid w:val="000B75A6"/>
    <w:rsid w:val="000B7743"/>
    <w:rsid w:val="000C3DDA"/>
    <w:rsid w:val="000C3E35"/>
    <w:rsid w:val="000C6455"/>
    <w:rsid w:val="000C7738"/>
    <w:rsid w:val="000D0457"/>
    <w:rsid w:val="000D529F"/>
    <w:rsid w:val="000D54C5"/>
    <w:rsid w:val="000D6894"/>
    <w:rsid w:val="000D6ADF"/>
    <w:rsid w:val="000D7AE9"/>
    <w:rsid w:val="000D7FB2"/>
    <w:rsid w:val="000E1234"/>
    <w:rsid w:val="000E3B8B"/>
    <w:rsid w:val="000E3C20"/>
    <w:rsid w:val="000E44DB"/>
    <w:rsid w:val="000E4B36"/>
    <w:rsid w:val="000E5C97"/>
    <w:rsid w:val="000E75A3"/>
    <w:rsid w:val="000E7A67"/>
    <w:rsid w:val="000F0C5D"/>
    <w:rsid w:val="000F0FD9"/>
    <w:rsid w:val="000F3A13"/>
    <w:rsid w:val="000F4A48"/>
    <w:rsid w:val="000F695E"/>
    <w:rsid w:val="000F6B7F"/>
    <w:rsid w:val="00102B6A"/>
    <w:rsid w:val="001043A0"/>
    <w:rsid w:val="001043B6"/>
    <w:rsid w:val="00105483"/>
    <w:rsid w:val="0011049E"/>
    <w:rsid w:val="001127D3"/>
    <w:rsid w:val="0011291B"/>
    <w:rsid w:val="00112AF6"/>
    <w:rsid w:val="00112C33"/>
    <w:rsid w:val="00113417"/>
    <w:rsid w:val="00113CD4"/>
    <w:rsid w:val="001150C9"/>
    <w:rsid w:val="00115B68"/>
    <w:rsid w:val="00115F54"/>
    <w:rsid w:val="0012135E"/>
    <w:rsid w:val="00121D8C"/>
    <w:rsid w:val="00124E09"/>
    <w:rsid w:val="001262BE"/>
    <w:rsid w:val="001272AE"/>
    <w:rsid w:val="00134D26"/>
    <w:rsid w:val="00135D09"/>
    <w:rsid w:val="00135F0E"/>
    <w:rsid w:val="0013632F"/>
    <w:rsid w:val="00143007"/>
    <w:rsid w:val="00144014"/>
    <w:rsid w:val="00144DEB"/>
    <w:rsid w:val="001457B6"/>
    <w:rsid w:val="00147C4F"/>
    <w:rsid w:val="00150983"/>
    <w:rsid w:val="001510CB"/>
    <w:rsid w:val="00156A93"/>
    <w:rsid w:val="001572C7"/>
    <w:rsid w:val="0016168F"/>
    <w:rsid w:val="00161949"/>
    <w:rsid w:val="00167AEE"/>
    <w:rsid w:val="00167E18"/>
    <w:rsid w:val="0017040A"/>
    <w:rsid w:val="0017187F"/>
    <w:rsid w:val="00172176"/>
    <w:rsid w:val="001726F1"/>
    <w:rsid w:val="00174ECC"/>
    <w:rsid w:val="00175F44"/>
    <w:rsid w:val="00181DBB"/>
    <w:rsid w:val="00183B15"/>
    <w:rsid w:val="001840F7"/>
    <w:rsid w:val="00185FA4"/>
    <w:rsid w:val="00185FF5"/>
    <w:rsid w:val="001875CA"/>
    <w:rsid w:val="00187CE4"/>
    <w:rsid w:val="00192635"/>
    <w:rsid w:val="00197306"/>
    <w:rsid w:val="00197A15"/>
    <w:rsid w:val="00197EC6"/>
    <w:rsid w:val="001A409B"/>
    <w:rsid w:val="001A6B08"/>
    <w:rsid w:val="001B32C2"/>
    <w:rsid w:val="001B3BF2"/>
    <w:rsid w:val="001B53F0"/>
    <w:rsid w:val="001B62F7"/>
    <w:rsid w:val="001C2B63"/>
    <w:rsid w:val="001C2D1F"/>
    <w:rsid w:val="001C35BF"/>
    <w:rsid w:val="001C50E3"/>
    <w:rsid w:val="001C5504"/>
    <w:rsid w:val="001C574E"/>
    <w:rsid w:val="001D01BF"/>
    <w:rsid w:val="001D51D4"/>
    <w:rsid w:val="001D76E5"/>
    <w:rsid w:val="001E10CC"/>
    <w:rsid w:val="001E2793"/>
    <w:rsid w:val="001E3F21"/>
    <w:rsid w:val="001E66F2"/>
    <w:rsid w:val="001F470D"/>
    <w:rsid w:val="001F4C68"/>
    <w:rsid w:val="001F515B"/>
    <w:rsid w:val="001F590E"/>
    <w:rsid w:val="001F6185"/>
    <w:rsid w:val="001F6D97"/>
    <w:rsid w:val="001F6F81"/>
    <w:rsid w:val="001F78EE"/>
    <w:rsid w:val="002019C6"/>
    <w:rsid w:val="002024F8"/>
    <w:rsid w:val="00202954"/>
    <w:rsid w:val="00204F0A"/>
    <w:rsid w:val="00205F22"/>
    <w:rsid w:val="002070A4"/>
    <w:rsid w:val="00210B07"/>
    <w:rsid w:val="00210CCB"/>
    <w:rsid w:val="00213443"/>
    <w:rsid w:val="0021557D"/>
    <w:rsid w:val="0022171B"/>
    <w:rsid w:val="00221F58"/>
    <w:rsid w:val="00227013"/>
    <w:rsid w:val="00227E01"/>
    <w:rsid w:val="00230782"/>
    <w:rsid w:val="00231B37"/>
    <w:rsid w:val="00231F1D"/>
    <w:rsid w:val="00234210"/>
    <w:rsid w:val="00234282"/>
    <w:rsid w:val="00234F1B"/>
    <w:rsid w:val="00235202"/>
    <w:rsid w:val="00235AC4"/>
    <w:rsid w:val="00237595"/>
    <w:rsid w:val="00240012"/>
    <w:rsid w:val="0024320F"/>
    <w:rsid w:val="00245748"/>
    <w:rsid w:val="002460BC"/>
    <w:rsid w:val="0024618A"/>
    <w:rsid w:val="002503F6"/>
    <w:rsid w:val="00251E2B"/>
    <w:rsid w:val="00252CD4"/>
    <w:rsid w:val="002541D8"/>
    <w:rsid w:val="00257147"/>
    <w:rsid w:val="002572FF"/>
    <w:rsid w:val="002578D4"/>
    <w:rsid w:val="002623EC"/>
    <w:rsid w:val="00263591"/>
    <w:rsid w:val="00264ED0"/>
    <w:rsid w:val="00267212"/>
    <w:rsid w:val="002675E9"/>
    <w:rsid w:val="00270F21"/>
    <w:rsid w:val="00273346"/>
    <w:rsid w:val="002740D0"/>
    <w:rsid w:val="00280386"/>
    <w:rsid w:val="00281A13"/>
    <w:rsid w:val="002828FF"/>
    <w:rsid w:val="00287862"/>
    <w:rsid w:val="002915EE"/>
    <w:rsid w:val="0029177C"/>
    <w:rsid w:val="0029213A"/>
    <w:rsid w:val="0029292C"/>
    <w:rsid w:val="00295F6B"/>
    <w:rsid w:val="002A1C13"/>
    <w:rsid w:val="002A25DB"/>
    <w:rsid w:val="002A675E"/>
    <w:rsid w:val="002A71CB"/>
    <w:rsid w:val="002B1003"/>
    <w:rsid w:val="002B42EB"/>
    <w:rsid w:val="002C16AD"/>
    <w:rsid w:val="002C1C2A"/>
    <w:rsid w:val="002C2BFD"/>
    <w:rsid w:val="002C4301"/>
    <w:rsid w:val="002C46BD"/>
    <w:rsid w:val="002C4D7F"/>
    <w:rsid w:val="002C4E10"/>
    <w:rsid w:val="002C5723"/>
    <w:rsid w:val="002C68EF"/>
    <w:rsid w:val="002C7789"/>
    <w:rsid w:val="002C78A2"/>
    <w:rsid w:val="002C7D3A"/>
    <w:rsid w:val="002D10C4"/>
    <w:rsid w:val="002D182C"/>
    <w:rsid w:val="002D73A6"/>
    <w:rsid w:val="002E09AB"/>
    <w:rsid w:val="002E2957"/>
    <w:rsid w:val="002E5220"/>
    <w:rsid w:val="002E6662"/>
    <w:rsid w:val="002E6C83"/>
    <w:rsid w:val="002E775E"/>
    <w:rsid w:val="002E7A84"/>
    <w:rsid w:val="002E7D70"/>
    <w:rsid w:val="002F0675"/>
    <w:rsid w:val="002F194F"/>
    <w:rsid w:val="002F32C7"/>
    <w:rsid w:val="002F3C88"/>
    <w:rsid w:val="002F44F5"/>
    <w:rsid w:val="002F70E2"/>
    <w:rsid w:val="002F794F"/>
    <w:rsid w:val="00302413"/>
    <w:rsid w:val="0030260F"/>
    <w:rsid w:val="0030447B"/>
    <w:rsid w:val="00307940"/>
    <w:rsid w:val="0031033E"/>
    <w:rsid w:val="003144B8"/>
    <w:rsid w:val="003148CE"/>
    <w:rsid w:val="0031565C"/>
    <w:rsid w:val="003168D3"/>
    <w:rsid w:val="00317972"/>
    <w:rsid w:val="00320F53"/>
    <w:rsid w:val="00325379"/>
    <w:rsid w:val="003254D5"/>
    <w:rsid w:val="0032622F"/>
    <w:rsid w:val="00331A2C"/>
    <w:rsid w:val="00331CD5"/>
    <w:rsid w:val="00331D69"/>
    <w:rsid w:val="00333824"/>
    <w:rsid w:val="00336D4B"/>
    <w:rsid w:val="00340EC9"/>
    <w:rsid w:val="00344746"/>
    <w:rsid w:val="003465A7"/>
    <w:rsid w:val="0035074C"/>
    <w:rsid w:val="003526C7"/>
    <w:rsid w:val="00354E5C"/>
    <w:rsid w:val="00355585"/>
    <w:rsid w:val="00356310"/>
    <w:rsid w:val="00356B2C"/>
    <w:rsid w:val="0035730D"/>
    <w:rsid w:val="0036070D"/>
    <w:rsid w:val="00361E8B"/>
    <w:rsid w:val="00362CDF"/>
    <w:rsid w:val="00364397"/>
    <w:rsid w:val="003657A0"/>
    <w:rsid w:val="00365B02"/>
    <w:rsid w:val="003672CD"/>
    <w:rsid w:val="003673F4"/>
    <w:rsid w:val="00367692"/>
    <w:rsid w:val="003744C9"/>
    <w:rsid w:val="0037689C"/>
    <w:rsid w:val="00380B95"/>
    <w:rsid w:val="00381C9F"/>
    <w:rsid w:val="0038474C"/>
    <w:rsid w:val="003847C5"/>
    <w:rsid w:val="003866EF"/>
    <w:rsid w:val="00392B7C"/>
    <w:rsid w:val="00393EDE"/>
    <w:rsid w:val="0039442D"/>
    <w:rsid w:val="003A1C14"/>
    <w:rsid w:val="003A2AE2"/>
    <w:rsid w:val="003A5C6C"/>
    <w:rsid w:val="003A78E7"/>
    <w:rsid w:val="003B2376"/>
    <w:rsid w:val="003B2690"/>
    <w:rsid w:val="003B5229"/>
    <w:rsid w:val="003B71A6"/>
    <w:rsid w:val="003B7DC6"/>
    <w:rsid w:val="003C0E4D"/>
    <w:rsid w:val="003C2714"/>
    <w:rsid w:val="003C3521"/>
    <w:rsid w:val="003C49B5"/>
    <w:rsid w:val="003C64CC"/>
    <w:rsid w:val="003C75E8"/>
    <w:rsid w:val="003C7737"/>
    <w:rsid w:val="003D18B7"/>
    <w:rsid w:val="003D19D4"/>
    <w:rsid w:val="003D207D"/>
    <w:rsid w:val="003D3E29"/>
    <w:rsid w:val="003D4B5C"/>
    <w:rsid w:val="003D502B"/>
    <w:rsid w:val="003D691C"/>
    <w:rsid w:val="003E2E9C"/>
    <w:rsid w:val="003E3015"/>
    <w:rsid w:val="003E38C7"/>
    <w:rsid w:val="003E3978"/>
    <w:rsid w:val="003E5C3E"/>
    <w:rsid w:val="003E5F14"/>
    <w:rsid w:val="003E6C0B"/>
    <w:rsid w:val="003F33B1"/>
    <w:rsid w:val="003F4E10"/>
    <w:rsid w:val="003F5782"/>
    <w:rsid w:val="003F73CA"/>
    <w:rsid w:val="003F74DB"/>
    <w:rsid w:val="004007D5"/>
    <w:rsid w:val="00400C87"/>
    <w:rsid w:val="00400CD1"/>
    <w:rsid w:val="00403152"/>
    <w:rsid w:val="00403BCF"/>
    <w:rsid w:val="0040415E"/>
    <w:rsid w:val="004047CE"/>
    <w:rsid w:val="004111B2"/>
    <w:rsid w:val="00411FFC"/>
    <w:rsid w:val="004123E7"/>
    <w:rsid w:val="0041271C"/>
    <w:rsid w:val="00412B9A"/>
    <w:rsid w:val="004139CA"/>
    <w:rsid w:val="00414383"/>
    <w:rsid w:val="00417CEB"/>
    <w:rsid w:val="00420B46"/>
    <w:rsid w:val="004211D4"/>
    <w:rsid w:val="00421257"/>
    <w:rsid w:val="00421533"/>
    <w:rsid w:val="00423C6F"/>
    <w:rsid w:val="0042593C"/>
    <w:rsid w:val="0042769D"/>
    <w:rsid w:val="00427778"/>
    <w:rsid w:val="004304F8"/>
    <w:rsid w:val="00432790"/>
    <w:rsid w:val="00432D5E"/>
    <w:rsid w:val="00433DAC"/>
    <w:rsid w:val="0043462E"/>
    <w:rsid w:val="00436925"/>
    <w:rsid w:val="00437713"/>
    <w:rsid w:val="004412E1"/>
    <w:rsid w:val="004430DE"/>
    <w:rsid w:val="00443195"/>
    <w:rsid w:val="004433D4"/>
    <w:rsid w:val="00444128"/>
    <w:rsid w:val="00444FD4"/>
    <w:rsid w:val="00445011"/>
    <w:rsid w:val="00445C83"/>
    <w:rsid w:val="00447B18"/>
    <w:rsid w:val="0045154B"/>
    <w:rsid w:val="00451F84"/>
    <w:rsid w:val="004520E4"/>
    <w:rsid w:val="0045644E"/>
    <w:rsid w:val="00456717"/>
    <w:rsid w:val="004615E1"/>
    <w:rsid w:val="0046205D"/>
    <w:rsid w:val="00463890"/>
    <w:rsid w:val="00465D42"/>
    <w:rsid w:val="00466468"/>
    <w:rsid w:val="00466D1D"/>
    <w:rsid w:val="00467D67"/>
    <w:rsid w:val="004724FB"/>
    <w:rsid w:val="004746E3"/>
    <w:rsid w:val="004754A7"/>
    <w:rsid w:val="004760D3"/>
    <w:rsid w:val="00477484"/>
    <w:rsid w:val="00477BAB"/>
    <w:rsid w:val="004806B6"/>
    <w:rsid w:val="004821C4"/>
    <w:rsid w:val="00483895"/>
    <w:rsid w:val="00483A11"/>
    <w:rsid w:val="00483CBF"/>
    <w:rsid w:val="004849C6"/>
    <w:rsid w:val="00484E0D"/>
    <w:rsid w:val="00485C70"/>
    <w:rsid w:val="00486930"/>
    <w:rsid w:val="00490656"/>
    <w:rsid w:val="0049092A"/>
    <w:rsid w:val="00493E8E"/>
    <w:rsid w:val="004945F8"/>
    <w:rsid w:val="00496228"/>
    <w:rsid w:val="004975C6"/>
    <w:rsid w:val="00497B77"/>
    <w:rsid w:val="004A1E24"/>
    <w:rsid w:val="004A52E1"/>
    <w:rsid w:val="004B0B1E"/>
    <w:rsid w:val="004B34A1"/>
    <w:rsid w:val="004B57E3"/>
    <w:rsid w:val="004C1A00"/>
    <w:rsid w:val="004C20BC"/>
    <w:rsid w:val="004C429C"/>
    <w:rsid w:val="004D1F42"/>
    <w:rsid w:val="004D2047"/>
    <w:rsid w:val="004D26FA"/>
    <w:rsid w:val="004D2A07"/>
    <w:rsid w:val="004D3305"/>
    <w:rsid w:val="004D35AF"/>
    <w:rsid w:val="004D422F"/>
    <w:rsid w:val="004D48D3"/>
    <w:rsid w:val="004D4A2E"/>
    <w:rsid w:val="004D513F"/>
    <w:rsid w:val="004D7D7E"/>
    <w:rsid w:val="004E1478"/>
    <w:rsid w:val="004E4D35"/>
    <w:rsid w:val="004F0D56"/>
    <w:rsid w:val="004F2DEE"/>
    <w:rsid w:val="004F4CE0"/>
    <w:rsid w:val="004F584A"/>
    <w:rsid w:val="004F6E6C"/>
    <w:rsid w:val="005011DE"/>
    <w:rsid w:val="0050168C"/>
    <w:rsid w:val="00501C31"/>
    <w:rsid w:val="0050445D"/>
    <w:rsid w:val="00505832"/>
    <w:rsid w:val="005060A2"/>
    <w:rsid w:val="00506DFD"/>
    <w:rsid w:val="005075F3"/>
    <w:rsid w:val="00510037"/>
    <w:rsid w:val="00510200"/>
    <w:rsid w:val="00510D2A"/>
    <w:rsid w:val="0051409F"/>
    <w:rsid w:val="005156FB"/>
    <w:rsid w:val="00521DDA"/>
    <w:rsid w:val="005250ED"/>
    <w:rsid w:val="0052560A"/>
    <w:rsid w:val="005275BB"/>
    <w:rsid w:val="0052781B"/>
    <w:rsid w:val="005310FE"/>
    <w:rsid w:val="00533EF7"/>
    <w:rsid w:val="00536D62"/>
    <w:rsid w:val="00540295"/>
    <w:rsid w:val="00540DA0"/>
    <w:rsid w:val="00541145"/>
    <w:rsid w:val="00541A8B"/>
    <w:rsid w:val="00541BA7"/>
    <w:rsid w:val="00542F3C"/>
    <w:rsid w:val="0054325E"/>
    <w:rsid w:val="00544167"/>
    <w:rsid w:val="0054482E"/>
    <w:rsid w:val="005468C2"/>
    <w:rsid w:val="005508C8"/>
    <w:rsid w:val="00551891"/>
    <w:rsid w:val="00553796"/>
    <w:rsid w:val="0055449B"/>
    <w:rsid w:val="00556841"/>
    <w:rsid w:val="00557F71"/>
    <w:rsid w:val="00560641"/>
    <w:rsid w:val="00562AC0"/>
    <w:rsid w:val="00562B38"/>
    <w:rsid w:val="00564130"/>
    <w:rsid w:val="005642C6"/>
    <w:rsid w:val="00564F85"/>
    <w:rsid w:val="00566BC4"/>
    <w:rsid w:val="00566D36"/>
    <w:rsid w:val="005673EC"/>
    <w:rsid w:val="0056766E"/>
    <w:rsid w:val="00573316"/>
    <w:rsid w:val="00573B97"/>
    <w:rsid w:val="00574CCA"/>
    <w:rsid w:val="0057528A"/>
    <w:rsid w:val="00575707"/>
    <w:rsid w:val="00576269"/>
    <w:rsid w:val="00576E6A"/>
    <w:rsid w:val="005770AE"/>
    <w:rsid w:val="0058021A"/>
    <w:rsid w:val="005806BC"/>
    <w:rsid w:val="00583A1F"/>
    <w:rsid w:val="00584915"/>
    <w:rsid w:val="005863EA"/>
    <w:rsid w:val="00586FE7"/>
    <w:rsid w:val="0058710A"/>
    <w:rsid w:val="00592EB6"/>
    <w:rsid w:val="005933DE"/>
    <w:rsid w:val="00593894"/>
    <w:rsid w:val="00595E0F"/>
    <w:rsid w:val="0059624E"/>
    <w:rsid w:val="00597ADC"/>
    <w:rsid w:val="005A1E61"/>
    <w:rsid w:val="005A301A"/>
    <w:rsid w:val="005A358D"/>
    <w:rsid w:val="005A48D4"/>
    <w:rsid w:val="005A737D"/>
    <w:rsid w:val="005B0A58"/>
    <w:rsid w:val="005B26D4"/>
    <w:rsid w:val="005B2BBB"/>
    <w:rsid w:val="005B40CE"/>
    <w:rsid w:val="005B5269"/>
    <w:rsid w:val="005B7BA0"/>
    <w:rsid w:val="005C0816"/>
    <w:rsid w:val="005C16B9"/>
    <w:rsid w:val="005C172E"/>
    <w:rsid w:val="005C2378"/>
    <w:rsid w:val="005C7A79"/>
    <w:rsid w:val="005D182A"/>
    <w:rsid w:val="005D1F48"/>
    <w:rsid w:val="005D2277"/>
    <w:rsid w:val="005D2C90"/>
    <w:rsid w:val="005D2F87"/>
    <w:rsid w:val="005D2FC5"/>
    <w:rsid w:val="005D3A22"/>
    <w:rsid w:val="005D3C49"/>
    <w:rsid w:val="005D51FF"/>
    <w:rsid w:val="005D7BC6"/>
    <w:rsid w:val="005E1684"/>
    <w:rsid w:val="005E46B9"/>
    <w:rsid w:val="005E6A80"/>
    <w:rsid w:val="005F2D30"/>
    <w:rsid w:val="005F2E9B"/>
    <w:rsid w:val="005F3255"/>
    <w:rsid w:val="005F43EF"/>
    <w:rsid w:val="005F4842"/>
    <w:rsid w:val="005F4D88"/>
    <w:rsid w:val="005F7DB8"/>
    <w:rsid w:val="00600650"/>
    <w:rsid w:val="006037F1"/>
    <w:rsid w:val="00603912"/>
    <w:rsid w:val="0060419B"/>
    <w:rsid w:val="00604278"/>
    <w:rsid w:val="0060437D"/>
    <w:rsid w:val="00604644"/>
    <w:rsid w:val="006079F9"/>
    <w:rsid w:val="0061045A"/>
    <w:rsid w:val="00611410"/>
    <w:rsid w:val="00611B82"/>
    <w:rsid w:val="00611BC1"/>
    <w:rsid w:val="00614A31"/>
    <w:rsid w:val="00615F47"/>
    <w:rsid w:val="00620740"/>
    <w:rsid w:val="006209F1"/>
    <w:rsid w:val="006210F4"/>
    <w:rsid w:val="0062183A"/>
    <w:rsid w:val="00624326"/>
    <w:rsid w:val="00624B22"/>
    <w:rsid w:val="0062577E"/>
    <w:rsid w:val="00626DFD"/>
    <w:rsid w:val="00627856"/>
    <w:rsid w:val="00631E46"/>
    <w:rsid w:val="00632BE2"/>
    <w:rsid w:val="0063324B"/>
    <w:rsid w:val="00634408"/>
    <w:rsid w:val="0063682A"/>
    <w:rsid w:val="00637F32"/>
    <w:rsid w:val="00637FF8"/>
    <w:rsid w:val="006414AC"/>
    <w:rsid w:val="00642367"/>
    <w:rsid w:val="006458F9"/>
    <w:rsid w:val="006463F2"/>
    <w:rsid w:val="00647DAB"/>
    <w:rsid w:val="0065297D"/>
    <w:rsid w:val="006537F5"/>
    <w:rsid w:val="00654B98"/>
    <w:rsid w:val="00655521"/>
    <w:rsid w:val="00655B91"/>
    <w:rsid w:val="0065717E"/>
    <w:rsid w:val="00661702"/>
    <w:rsid w:val="006677D1"/>
    <w:rsid w:val="00667F6E"/>
    <w:rsid w:val="006707D9"/>
    <w:rsid w:val="00671DAA"/>
    <w:rsid w:val="0067200D"/>
    <w:rsid w:val="006734A1"/>
    <w:rsid w:val="00674D45"/>
    <w:rsid w:val="0068391B"/>
    <w:rsid w:val="006851FB"/>
    <w:rsid w:val="00691FFE"/>
    <w:rsid w:val="00692EC8"/>
    <w:rsid w:val="00697460"/>
    <w:rsid w:val="00697D3C"/>
    <w:rsid w:val="006A143E"/>
    <w:rsid w:val="006A19E0"/>
    <w:rsid w:val="006A47BD"/>
    <w:rsid w:val="006A586B"/>
    <w:rsid w:val="006A58B3"/>
    <w:rsid w:val="006A5C3C"/>
    <w:rsid w:val="006A7652"/>
    <w:rsid w:val="006A7EE7"/>
    <w:rsid w:val="006B00E9"/>
    <w:rsid w:val="006B29FD"/>
    <w:rsid w:val="006B5180"/>
    <w:rsid w:val="006C0FE6"/>
    <w:rsid w:val="006C2F48"/>
    <w:rsid w:val="006C3E72"/>
    <w:rsid w:val="006C5924"/>
    <w:rsid w:val="006C63B3"/>
    <w:rsid w:val="006C64A4"/>
    <w:rsid w:val="006C7826"/>
    <w:rsid w:val="006D2A9B"/>
    <w:rsid w:val="006D36B8"/>
    <w:rsid w:val="006E046B"/>
    <w:rsid w:val="006E07B5"/>
    <w:rsid w:val="006E0EEA"/>
    <w:rsid w:val="006E3191"/>
    <w:rsid w:val="006E3DFC"/>
    <w:rsid w:val="006E4569"/>
    <w:rsid w:val="006E4AF2"/>
    <w:rsid w:val="006E4B80"/>
    <w:rsid w:val="006E5804"/>
    <w:rsid w:val="006E59EF"/>
    <w:rsid w:val="006E7994"/>
    <w:rsid w:val="006F140E"/>
    <w:rsid w:val="006F3AE3"/>
    <w:rsid w:val="006F6B95"/>
    <w:rsid w:val="0070171C"/>
    <w:rsid w:val="00703B3A"/>
    <w:rsid w:val="00704B6E"/>
    <w:rsid w:val="00711204"/>
    <w:rsid w:val="007113D9"/>
    <w:rsid w:val="007148D5"/>
    <w:rsid w:val="00714BE6"/>
    <w:rsid w:val="007156DE"/>
    <w:rsid w:val="00715E9A"/>
    <w:rsid w:val="00720459"/>
    <w:rsid w:val="00720782"/>
    <w:rsid w:val="00721136"/>
    <w:rsid w:val="0072130E"/>
    <w:rsid w:val="00722344"/>
    <w:rsid w:val="007228B7"/>
    <w:rsid w:val="00722EFD"/>
    <w:rsid w:val="007233EC"/>
    <w:rsid w:val="00724A78"/>
    <w:rsid w:val="0072558F"/>
    <w:rsid w:val="00725675"/>
    <w:rsid w:val="007264D6"/>
    <w:rsid w:val="00731B1D"/>
    <w:rsid w:val="007325E3"/>
    <w:rsid w:val="00732791"/>
    <w:rsid w:val="00732DAF"/>
    <w:rsid w:val="00732FAA"/>
    <w:rsid w:val="00733DAC"/>
    <w:rsid w:val="00734055"/>
    <w:rsid w:val="007340CF"/>
    <w:rsid w:val="00734353"/>
    <w:rsid w:val="00736A8F"/>
    <w:rsid w:val="00740B4A"/>
    <w:rsid w:val="00740FF3"/>
    <w:rsid w:val="007421D4"/>
    <w:rsid w:val="007431FC"/>
    <w:rsid w:val="00745C03"/>
    <w:rsid w:val="00746539"/>
    <w:rsid w:val="00746E6D"/>
    <w:rsid w:val="00747835"/>
    <w:rsid w:val="00747F3E"/>
    <w:rsid w:val="00747FE1"/>
    <w:rsid w:val="007574A7"/>
    <w:rsid w:val="0076004B"/>
    <w:rsid w:val="00760B0C"/>
    <w:rsid w:val="00760B5D"/>
    <w:rsid w:val="007613F6"/>
    <w:rsid w:val="00761999"/>
    <w:rsid w:val="00763A05"/>
    <w:rsid w:val="007658CE"/>
    <w:rsid w:val="007659E8"/>
    <w:rsid w:val="00766DF4"/>
    <w:rsid w:val="00767560"/>
    <w:rsid w:val="00767763"/>
    <w:rsid w:val="00770410"/>
    <w:rsid w:val="00770B0E"/>
    <w:rsid w:val="007720AB"/>
    <w:rsid w:val="0077293D"/>
    <w:rsid w:val="00773C2C"/>
    <w:rsid w:val="007742AD"/>
    <w:rsid w:val="007744CC"/>
    <w:rsid w:val="007761AC"/>
    <w:rsid w:val="00780803"/>
    <w:rsid w:val="00782557"/>
    <w:rsid w:val="00783036"/>
    <w:rsid w:val="00783DF0"/>
    <w:rsid w:val="00785524"/>
    <w:rsid w:val="0078579F"/>
    <w:rsid w:val="007864C7"/>
    <w:rsid w:val="00786D11"/>
    <w:rsid w:val="00787623"/>
    <w:rsid w:val="00790A55"/>
    <w:rsid w:val="0079107C"/>
    <w:rsid w:val="00791099"/>
    <w:rsid w:val="007971C5"/>
    <w:rsid w:val="007A2196"/>
    <w:rsid w:val="007A3BEC"/>
    <w:rsid w:val="007B31EB"/>
    <w:rsid w:val="007B3524"/>
    <w:rsid w:val="007B3D06"/>
    <w:rsid w:val="007B50D4"/>
    <w:rsid w:val="007B7C0F"/>
    <w:rsid w:val="007C03CC"/>
    <w:rsid w:val="007C2E72"/>
    <w:rsid w:val="007D0BDF"/>
    <w:rsid w:val="007D1996"/>
    <w:rsid w:val="007D2564"/>
    <w:rsid w:val="007D339B"/>
    <w:rsid w:val="007D4BC8"/>
    <w:rsid w:val="007D58F5"/>
    <w:rsid w:val="007D600B"/>
    <w:rsid w:val="007D64CE"/>
    <w:rsid w:val="007D6724"/>
    <w:rsid w:val="007D7779"/>
    <w:rsid w:val="007E0626"/>
    <w:rsid w:val="007E18D0"/>
    <w:rsid w:val="007E1C9B"/>
    <w:rsid w:val="007E309A"/>
    <w:rsid w:val="007E36DC"/>
    <w:rsid w:val="007E3B17"/>
    <w:rsid w:val="007E3E9A"/>
    <w:rsid w:val="007E476E"/>
    <w:rsid w:val="007F3F10"/>
    <w:rsid w:val="007F45DC"/>
    <w:rsid w:val="007F46F4"/>
    <w:rsid w:val="007F4805"/>
    <w:rsid w:val="007F6AD8"/>
    <w:rsid w:val="007F7847"/>
    <w:rsid w:val="00800E29"/>
    <w:rsid w:val="00802EF7"/>
    <w:rsid w:val="00803E5E"/>
    <w:rsid w:val="00812613"/>
    <w:rsid w:val="00812FB2"/>
    <w:rsid w:val="00813D42"/>
    <w:rsid w:val="0081546E"/>
    <w:rsid w:val="0081614C"/>
    <w:rsid w:val="00816587"/>
    <w:rsid w:val="008203E4"/>
    <w:rsid w:val="00822BA9"/>
    <w:rsid w:val="00822CAD"/>
    <w:rsid w:val="00822D99"/>
    <w:rsid w:val="00823495"/>
    <w:rsid w:val="008244C2"/>
    <w:rsid w:val="0082597A"/>
    <w:rsid w:val="008275AA"/>
    <w:rsid w:val="00831310"/>
    <w:rsid w:val="00834950"/>
    <w:rsid w:val="00836553"/>
    <w:rsid w:val="00837E9B"/>
    <w:rsid w:val="0084255F"/>
    <w:rsid w:val="008425A3"/>
    <w:rsid w:val="008440AF"/>
    <w:rsid w:val="00845677"/>
    <w:rsid w:val="00846493"/>
    <w:rsid w:val="00852A96"/>
    <w:rsid w:val="00854759"/>
    <w:rsid w:val="00855A2F"/>
    <w:rsid w:val="00855BA6"/>
    <w:rsid w:val="00857489"/>
    <w:rsid w:val="00860A7F"/>
    <w:rsid w:val="00860E73"/>
    <w:rsid w:val="008634FD"/>
    <w:rsid w:val="00864E84"/>
    <w:rsid w:val="00865918"/>
    <w:rsid w:val="00871029"/>
    <w:rsid w:val="008732CA"/>
    <w:rsid w:val="00873DF6"/>
    <w:rsid w:val="008740BC"/>
    <w:rsid w:val="00874C69"/>
    <w:rsid w:val="008756BF"/>
    <w:rsid w:val="008773C1"/>
    <w:rsid w:val="00880538"/>
    <w:rsid w:val="0088238A"/>
    <w:rsid w:val="00883B76"/>
    <w:rsid w:val="00887330"/>
    <w:rsid w:val="00887CB1"/>
    <w:rsid w:val="00891EB0"/>
    <w:rsid w:val="008933E8"/>
    <w:rsid w:val="00895CE3"/>
    <w:rsid w:val="00896160"/>
    <w:rsid w:val="008A254C"/>
    <w:rsid w:val="008A4883"/>
    <w:rsid w:val="008A522B"/>
    <w:rsid w:val="008A630E"/>
    <w:rsid w:val="008A6517"/>
    <w:rsid w:val="008B06C3"/>
    <w:rsid w:val="008B12EE"/>
    <w:rsid w:val="008B252C"/>
    <w:rsid w:val="008B2F42"/>
    <w:rsid w:val="008B5694"/>
    <w:rsid w:val="008B7663"/>
    <w:rsid w:val="008C02F8"/>
    <w:rsid w:val="008C0CF6"/>
    <w:rsid w:val="008C2191"/>
    <w:rsid w:val="008C22A7"/>
    <w:rsid w:val="008C2B09"/>
    <w:rsid w:val="008C2E24"/>
    <w:rsid w:val="008C5437"/>
    <w:rsid w:val="008D1D84"/>
    <w:rsid w:val="008D3875"/>
    <w:rsid w:val="008D4BF5"/>
    <w:rsid w:val="008D540E"/>
    <w:rsid w:val="008D604E"/>
    <w:rsid w:val="008D7638"/>
    <w:rsid w:val="008D7D38"/>
    <w:rsid w:val="008E03EB"/>
    <w:rsid w:val="008E3FF9"/>
    <w:rsid w:val="008E55C8"/>
    <w:rsid w:val="008E79E8"/>
    <w:rsid w:val="008F0940"/>
    <w:rsid w:val="008F2493"/>
    <w:rsid w:val="008F24AE"/>
    <w:rsid w:val="008F2A29"/>
    <w:rsid w:val="008F3F9A"/>
    <w:rsid w:val="008F5611"/>
    <w:rsid w:val="008F5976"/>
    <w:rsid w:val="008F69DF"/>
    <w:rsid w:val="008F6B69"/>
    <w:rsid w:val="009000A7"/>
    <w:rsid w:val="009008D1"/>
    <w:rsid w:val="0090182B"/>
    <w:rsid w:val="009037F4"/>
    <w:rsid w:val="009047A1"/>
    <w:rsid w:val="00906A06"/>
    <w:rsid w:val="00906FF6"/>
    <w:rsid w:val="0091130B"/>
    <w:rsid w:val="00913A59"/>
    <w:rsid w:val="0091564E"/>
    <w:rsid w:val="00915D6C"/>
    <w:rsid w:val="0091652F"/>
    <w:rsid w:val="00917912"/>
    <w:rsid w:val="00917BB9"/>
    <w:rsid w:val="00920F1F"/>
    <w:rsid w:val="00924963"/>
    <w:rsid w:val="00924D28"/>
    <w:rsid w:val="00925449"/>
    <w:rsid w:val="009301B6"/>
    <w:rsid w:val="0093202D"/>
    <w:rsid w:val="00933CD8"/>
    <w:rsid w:val="0093442D"/>
    <w:rsid w:val="00941903"/>
    <w:rsid w:val="009443A0"/>
    <w:rsid w:val="00945C9C"/>
    <w:rsid w:val="00951182"/>
    <w:rsid w:val="00951A3A"/>
    <w:rsid w:val="00952CB9"/>
    <w:rsid w:val="00955DCC"/>
    <w:rsid w:val="009570E7"/>
    <w:rsid w:val="00964118"/>
    <w:rsid w:val="009674C0"/>
    <w:rsid w:val="00970848"/>
    <w:rsid w:val="00974C2F"/>
    <w:rsid w:val="00975660"/>
    <w:rsid w:val="009807A3"/>
    <w:rsid w:val="009822C9"/>
    <w:rsid w:val="00987A8A"/>
    <w:rsid w:val="00993E62"/>
    <w:rsid w:val="00994E9E"/>
    <w:rsid w:val="00997E8F"/>
    <w:rsid w:val="009A19D5"/>
    <w:rsid w:val="009A1A4D"/>
    <w:rsid w:val="009A2098"/>
    <w:rsid w:val="009A2624"/>
    <w:rsid w:val="009A2CE1"/>
    <w:rsid w:val="009A3AA3"/>
    <w:rsid w:val="009A5610"/>
    <w:rsid w:val="009A5E3D"/>
    <w:rsid w:val="009B003B"/>
    <w:rsid w:val="009B208D"/>
    <w:rsid w:val="009B2EA7"/>
    <w:rsid w:val="009B6A8F"/>
    <w:rsid w:val="009B7549"/>
    <w:rsid w:val="009C167B"/>
    <w:rsid w:val="009C2130"/>
    <w:rsid w:val="009C301D"/>
    <w:rsid w:val="009C3144"/>
    <w:rsid w:val="009C5BD6"/>
    <w:rsid w:val="009D0275"/>
    <w:rsid w:val="009D0811"/>
    <w:rsid w:val="009D0AE5"/>
    <w:rsid w:val="009D2277"/>
    <w:rsid w:val="009D2C3A"/>
    <w:rsid w:val="009D76FF"/>
    <w:rsid w:val="009D7AA3"/>
    <w:rsid w:val="009E36AB"/>
    <w:rsid w:val="009E40E9"/>
    <w:rsid w:val="009E4DD0"/>
    <w:rsid w:val="009E5BC7"/>
    <w:rsid w:val="009F0204"/>
    <w:rsid w:val="009F056A"/>
    <w:rsid w:val="009F1BCF"/>
    <w:rsid w:val="009F47DD"/>
    <w:rsid w:val="009F7D24"/>
    <w:rsid w:val="00A018D1"/>
    <w:rsid w:val="00A02B2C"/>
    <w:rsid w:val="00A03AE2"/>
    <w:rsid w:val="00A049D8"/>
    <w:rsid w:val="00A0534F"/>
    <w:rsid w:val="00A05F6A"/>
    <w:rsid w:val="00A10BC6"/>
    <w:rsid w:val="00A11AE1"/>
    <w:rsid w:val="00A1299B"/>
    <w:rsid w:val="00A14E41"/>
    <w:rsid w:val="00A154E5"/>
    <w:rsid w:val="00A15BE4"/>
    <w:rsid w:val="00A22462"/>
    <w:rsid w:val="00A2554B"/>
    <w:rsid w:val="00A258D4"/>
    <w:rsid w:val="00A25BC7"/>
    <w:rsid w:val="00A25E2A"/>
    <w:rsid w:val="00A268B1"/>
    <w:rsid w:val="00A26CD1"/>
    <w:rsid w:val="00A26E2E"/>
    <w:rsid w:val="00A2783C"/>
    <w:rsid w:val="00A27997"/>
    <w:rsid w:val="00A30D9B"/>
    <w:rsid w:val="00A313ED"/>
    <w:rsid w:val="00A31945"/>
    <w:rsid w:val="00A33423"/>
    <w:rsid w:val="00A35763"/>
    <w:rsid w:val="00A36E2A"/>
    <w:rsid w:val="00A40C58"/>
    <w:rsid w:val="00A41D9E"/>
    <w:rsid w:val="00A423FC"/>
    <w:rsid w:val="00A428DF"/>
    <w:rsid w:val="00A45DD2"/>
    <w:rsid w:val="00A47D9A"/>
    <w:rsid w:val="00A5068B"/>
    <w:rsid w:val="00A562C0"/>
    <w:rsid w:val="00A56483"/>
    <w:rsid w:val="00A56EBE"/>
    <w:rsid w:val="00A56F4C"/>
    <w:rsid w:val="00A614D6"/>
    <w:rsid w:val="00A61937"/>
    <w:rsid w:val="00A62587"/>
    <w:rsid w:val="00A6533A"/>
    <w:rsid w:val="00A6650A"/>
    <w:rsid w:val="00A700FB"/>
    <w:rsid w:val="00A70FC8"/>
    <w:rsid w:val="00A72A56"/>
    <w:rsid w:val="00A7433D"/>
    <w:rsid w:val="00A75BE6"/>
    <w:rsid w:val="00A83334"/>
    <w:rsid w:val="00A84EF2"/>
    <w:rsid w:val="00A850AD"/>
    <w:rsid w:val="00A861FF"/>
    <w:rsid w:val="00A86AC6"/>
    <w:rsid w:val="00A90C6D"/>
    <w:rsid w:val="00A932AB"/>
    <w:rsid w:val="00AA087D"/>
    <w:rsid w:val="00AA33CF"/>
    <w:rsid w:val="00AA48D7"/>
    <w:rsid w:val="00AA517B"/>
    <w:rsid w:val="00AA7814"/>
    <w:rsid w:val="00AA7915"/>
    <w:rsid w:val="00AB133A"/>
    <w:rsid w:val="00AB31DB"/>
    <w:rsid w:val="00AB4ADE"/>
    <w:rsid w:val="00AB4D17"/>
    <w:rsid w:val="00AB563F"/>
    <w:rsid w:val="00AB7C3C"/>
    <w:rsid w:val="00AC0E68"/>
    <w:rsid w:val="00AC13F8"/>
    <w:rsid w:val="00AC18D5"/>
    <w:rsid w:val="00AC1E44"/>
    <w:rsid w:val="00AC241C"/>
    <w:rsid w:val="00AC4603"/>
    <w:rsid w:val="00AC4646"/>
    <w:rsid w:val="00AC4CC4"/>
    <w:rsid w:val="00AC62DA"/>
    <w:rsid w:val="00AC6D33"/>
    <w:rsid w:val="00AC6EB8"/>
    <w:rsid w:val="00AC749E"/>
    <w:rsid w:val="00AD2C48"/>
    <w:rsid w:val="00AD7B4B"/>
    <w:rsid w:val="00AE01D1"/>
    <w:rsid w:val="00AE5C3D"/>
    <w:rsid w:val="00AE5F0D"/>
    <w:rsid w:val="00AF3CB8"/>
    <w:rsid w:val="00AF57EF"/>
    <w:rsid w:val="00AF59E2"/>
    <w:rsid w:val="00AF65DE"/>
    <w:rsid w:val="00B0495A"/>
    <w:rsid w:val="00B0520C"/>
    <w:rsid w:val="00B05418"/>
    <w:rsid w:val="00B06037"/>
    <w:rsid w:val="00B070B1"/>
    <w:rsid w:val="00B10DC2"/>
    <w:rsid w:val="00B11E0A"/>
    <w:rsid w:val="00B12D0C"/>
    <w:rsid w:val="00B14CDC"/>
    <w:rsid w:val="00B15D49"/>
    <w:rsid w:val="00B2124E"/>
    <w:rsid w:val="00B25D00"/>
    <w:rsid w:val="00B26122"/>
    <w:rsid w:val="00B300C9"/>
    <w:rsid w:val="00B30AE3"/>
    <w:rsid w:val="00B30AEC"/>
    <w:rsid w:val="00B33875"/>
    <w:rsid w:val="00B34530"/>
    <w:rsid w:val="00B34F75"/>
    <w:rsid w:val="00B36F7D"/>
    <w:rsid w:val="00B4485E"/>
    <w:rsid w:val="00B50897"/>
    <w:rsid w:val="00B530DC"/>
    <w:rsid w:val="00B54D9B"/>
    <w:rsid w:val="00B564F2"/>
    <w:rsid w:val="00B6042B"/>
    <w:rsid w:val="00B714F0"/>
    <w:rsid w:val="00B715D5"/>
    <w:rsid w:val="00B7217A"/>
    <w:rsid w:val="00B723C5"/>
    <w:rsid w:val="00B77DB8"/>
    <w:rsid w:val="00B84334"/>
    <w:rsid w:val="00B8600C"/>
    <w:rsid w:val="00B86237"/>
    <w:rsid w:val="00B863B9"/>
    <w:rsid w:val="00B9083E"/>
    <w:rsid w:val="00B93056"/>
    <w:rsid w:val="00B9342C"/>
    <w:rsid w:val="00B94EFF"/>
    <w:rsid w:val="00BA12BF"/>
    <w:rsid w:val="00BA139F"/>
    <w:rsid w:val="00BA15D3"/>
    <w:rsid w:val="00BA38A4"/>
    <w:rsid w:val="00BA4F2F"/>
    <w:rsid w:val="00BA5E28"/>
    <w:rsid w:val="00BA77E8"/>
    <w:rsid w:val="00BA7AE8"/>
    <w:rsid w:val="00BB12F9"/>
    <w:rsid w:val="00BB237A"/>
    <w:rsid w:val="00BB2783"/>
    <w:rsid w:val="00BB306F"/>
    <w:rsid w:val="00BB3D05"/>
    <w:rsid w:val="00BB4CDC"/>
    <w:rsid w:val="00BB67DF"/>
    <w:rsid w:val="00BB6CDF"/>
    <w:rsid w:val="00BB740F"/>
    <w:rsid w:val="00BC0BE1"/>
    <w:rsid w:val="00BC114B"/>
    <w:rsid w:val="00BC1252"/>
    <w:rsid w:val="00BC1587"/>
    <w:rsid w:val="00BC2DBD"/>
    <w:rsid w:val="00BC2E0D"/>
    <w:rsid w:val="00BC313F"/>
    <w:rsid w:val="00BC4AFD"/>
    <w:rsid w:val="00BC7A42"/>
    <w:rsid w:val="00BD0AEB"/>
    <w:rsid w:val="00BD0B33"/>
    <w:rsid w:val="00BD397E"/>
    <w:rsid w:val="00BD48CD"/>
    <w:rsid w:val="00BD586C"/>
    <w:rsid w:val="00BD5955"/>
    <w:rsid w:val="00BD60D2"/>
    <w:rsid w:val="00BE09AB"/>
    <w:rsid w:val="00BE11BF"/>
    <w:rsid w:val="00BE7213"/>
    <w:rsid w:val="00BE7C48"/>
    <w:rsid w:val="00BE7F05"/>
    <w:rsid w:val="00BF0277"/>
    <w:rsid w:val="00BF0FCE"/>
    <w:rsid w:val="00BF3DE0"/>
    <w:rsid w:val="00BF70D8"/>
    <w:rsid w:val="00C06B00"/>
    <w:rsid w:val="00C12E2B"/>
    <w:rsid w:val="00C13103"/>
    <w:rsid w:val="00C15E16"/>
    <w:rsid w:val="00C173C8"/>
    <w:rsid w:val="00C2238D"/>
    <w:rsid w:val="00C23200"/>
    <w:rsid w:val="00C232E4"/>
    <w:rsid w:val="00C263CB"/>
    <w:rsid w:val="00C26FEE"/>
    <w:rsid w:val="00C2743A"/>
    <w:rsid w:val="00C30934"/>
    <w:rsid w:val="00C31FB0"/>
    <w:rsid w:val="00C34E98"/>
    <w:rsid w:val="00C363D6"/>
    <w:rsid w:val="00C36B40"/>
    <w:rsid w:val="00C4213A"/>
    <w:rsid w:val="00C42C86"/>
    <w:rsid w:val="00C42EE5"/>
    <w:rsid w:val="00C43B60"/>
    <w:rsid w:val="00C454E8"/>
    <w:rsid w:val="00C47DD4"/>
    <w:rsid w:val="00C53EB7"/>
    <w:rsid w:val="00C5526F"/>
    <w:rsid w:val="00C5633A"/>
    <w:rsid w:val="00C60D3D"/>
    <w:rsid w:val="00C610AD"/>
    <w:rsid w:val="00C615CE"/>
    <w:rsid w:val="00C638FD"/>
    <w:rsid w:val="00C64AF0"/>
    <w:rsid w:val="00C65B21"/>
    <w:rsid w:val="00C66728"/>
    <w:rsid w:val="00C66AD7"/>
    <w:rsid w:val="00C674C8"/>
    <w:rsid w:val="00C702E5"/>
    <w:rsid w:val="00C70EFD"/>
    <w:rsid w:val="00C71222"/>
    <w:rsid w:val="00C72417"/>
    <w:rsid w:val="00C7243C"/>
    <w:rsid w:val="00C753FD"/>
    <w:rsid w:val="00C762D9"/>
    <w:rsid w:val="00C81E06"/>
    <w:rsid w:val="00C81F54"/>
    <w:rsid w:val="00C8453D"/>
    <w:rsid w:val="00C867AC"/>
    <w:rsid w:val="00C876CE"/>
    <w:rsid w:val="00C90AA4"/>
    <w:rsid w:val="00C93FCA"/>
    <w:rsid w:val="00C9418D"/>
    <w:rsid w:val="00CA115B"/>
    <w:rsid w:val="00CA16AB"/>
    <w:rsid w:val="00CA3878"/>
    <w:rsid w:val="00CA3DA1"/>
    <w:rsid w:val="00CA441D"/>
    <w:rsid w:val="00CA5656"/>
    <w:rsid w:val="00CA56C6"/>
    <w:rsid w:val="00CA5B98"/>
    <w:rsid w:val="00CA6C6F"/>
    <w:rsid w:val="00CB1648"/>
    <w:rsid w:val="00CB75B2"/>
    <w:rsid w:val="00CC2E4A"/>
    <w:rsid w:val="00CC3B3A"/>
    <w:rsid w:val="00CC5840"/>
    <w:rsid w:val="00CC5F87"/>
    <w:rsid w:val="00CC744F"/>
    <w:rsid w:val="00CD0949"/>
    <w:rsid w:val="00CD0C67"/>
    <w:rsid w:val="00CD13DB"/>
    <w:rsid w:val="00CD3BA5"/>
    <w:rsid w:val="00CD52EA"/>
    <w:rsid w:val="00CD54F3"/>
    <w:rsid w:val="00CD78DF"/>
    <w:rsid w:val="00CE0DED"/>
    <w:rsid w:val="00CE0EB5"/>
    <w:rsid w:val="00CE1A40"/>
    <w:rsid w:val="00CE3123"/>
    <w:rsid w:val="00CE5481"/>
    <w:rsid w:val="00CF0A90"/>
    <w:rsid w:val="00CF0F2F"/>
    <w:rsid w:val="00CF3799"/>
    <w:rsid w:val="00CF3B9E"/>
    <w:rsid w:val="00CF3C77"/>
    <w:rsid w:val="00CF5DF2"/>
    <w:rsid w:val="00CF69F3"/>
    <w:rsid w:val="00D00340"/>
    <w:rsid w:val="00D01CF4"/>
    <w:rsid w:val="00D01D62"/>
    <w:rsid w:val="00D021E9"/>
    <w:rsid w:val="00D02E00"/>
    <w:rsid w:val="00D045AD"/>
    <w:rsid w:val="00D0601F"/>
    <w:rsid w:val="00D0646F"/>
    <w:rsid w:val="00D0652B"/>
    <w:rsid w:val="00D071F0"/>
    <w:rsid w:val="00D076AF"/>
    <w:rsid w:val="00D10599"/>
    <w:rsid w:val="00D1093F"/>
    <w:rsid w:val="00D12501"/>
    <w:rsid w:val="00D13F86"/>
    <w:rsid w:val="00D14E46"/>
    <w:rsid w:val="00D14FED"/>
    <w:rsid w:val="00D17094"/>
    <w:rsid w:val="00D2187D"/>
    <w:rsid w:val="00D22011"/>
    <w:rsid w:val="00D22309"/>
    <w:rsid w:val="00D2645C"/>
    <w:rsid w:val="00D26C12"/>
    <w:rsid w:val="00D27339"/>
    <w:rsid w:val="00D303B1"/>
    <w:rsid w:val="00D3323E"/>
    <w:rsid w:val="00D33845"/>
    <w:rsid w:val="00D35022"/>
    <w:rsid w:val="00D3521A"/>
    <w:rsid w:val="00D35388"/>
    <w:rsid w:val="00D3575A"/>
    <w:rsid w:val="00D365A5"/>
    <w:rsid w:val="00D36AF8"/>
    <w:rsid w:val="00D40DE6"/>
    <w:rsid w:val="00D425D7"/>
    <w:rsid w:val="00D44D23"/>
    <w:rsid w:val="00D467AE"/>
    <w:rsid w:val="00D47BD9"/>
    <w:rsid w:val="00D50A87"/>
    <w:rsid w:val="00D53366"/>
    <w:rsid w:val="00D56992"/>
    <w:rsid w:val="00D57C63"/>
    <w:rsid w:val="00D62E62"/>
    <w:rsid w:val="00D631E0"/>
    <w:rsid w:val="00D65969"/>
    <w:rsid w:val="00D65990"/>
    <w:rsid w:val="00D66FDA"/>
    <w:rsid w:val="00D67CB4"/>
    <w:rsid w:val="00D70C00"/>
    <w:rsid w:val="00D73855"/>
    <w:rsid w:val="00D7420B"/>
    <w:rsid w:val="00D74EDD"/>
    <w:rsid w:val="00D7508F"/>
    <w:rsid w:val="00D7608A"/>
    <w:rsid w:val="00D76D20"/>
    <w:rsid w:val="00D771D9"/>
    <w:rsid w:val="00D804E2"/>
    <w:rsid w:val="00D82CDC"/>
    <w:rsid w:val="00D83DA9"/>
    <w:rsid w:val="00D8472A"/>
    <w:rsid w:val="00D90F8F"/>
    <w:rsid w:val="00D92BF0"/>
    <w:rsid w:val="00D933C7"/>
    <w:rsid w:val="00D93DC7"/>
    <w:rsid w:val="00D94D88"/>
    <w:rsid w:val="00D97001"/>
    <w:rsid w:val="00D9746E"/>
    <w:rsid w:val="00DA1100"/>
    <w:rsid w:val="00DA3CFD"/>
    <w:rsid w:val="00DA4F11"/>
    <w:rsid w:val="00DA50A1"/>
    <w:rsid w:val="00DA785B"/>
    <w:rsid w:val="00DA7D03"/>
    <w:rsid w:val="00DB01A6"/>
    <w:rsid w:val="00DB13D9"/>
    <w:rsid w:val="00DB3712"/>
    <w:rsid w:val="00DB40CE"/>
    <w:rsid w:val="00DB6C17"/>
    <w:rsid w:val="00DB6DAA"/>
    <w:rsid w:val="00DB7EAE"/>
    <w:rsid w:val="00DC0126"/>
    <w:rsid w:val="00DC0915"/>
    <w:rsid w:val="00DC0B6A"/>
    <w:rsid w:val="00DC0BFE"/>
    <w:rsid w:val="00DC2C94"/>
    <w:rsid w:val="00DC4CEB"/>
    <w:rsid w:val="00DC6931"/>
    <w:rsid w:val="00DC7033"/>
    <w:rsid w:val="00DC7C72"/>
    <w:rsid w:val="00DD1DE3"/>
    <w:rsid w:val="00DD29C2"/>
    <w:rsid w:val="00DD3D1B"/>
    <w:rsid w:val="00DD48C8"/>
    <w:rsid w:val="00DD6B8E"/>
    <w:rsid w:val="00DE03BA"/>
    <w:rsid w:val="00DE3294"/>
    <w:rsid w:val="00DE4B5A"/>
    <w:rsid w:val="00DE5848"/>
    <w:rsid w:val="00DF149A"/>
    <w:rsid w:val="00DF2EE1"/>
    <w:rsid w:val="00DF41F9"/>
    <w:rsid w:val="00DF5D87"/>
    <w:rsid w:val="00DF69EF"/>
    <w:rsid w:val="00DF7BBB"/>
    <w:rsid w:val="00E0053A"/>
    <w:rsid w:val="00E02DA6"/>
    <w:rsid w:val="00E04298"/>
    <w:rsid w:val="00E04B24"/>
    <w:rsid w:val="00E06DCF"/>
    <w:rsid w:val="00E0746B"/>
    <w:rsid w:val="00E12A76"/>
    <w:rsid w:val="00E12F01"/>
    <w:rsid w:val="00E1342D"/>
    <w:rsid w:val="00E14750"/>
    <w:rsid w:val="00E202BD"/>
    <w:rsid w:val="00E2122D"/>
    <w:rsid w:val="00E229A3"/>
    <w:rsid w:val="00E244DB"/>
    <w:rsid w:val="00E252B8"/>
    <w:rsid w:val="00E279A5"/>
    <w:rsid w:val="00E27CCC"/>
    <w:rsid w:val="00E303B6"/>
    <w:rsid w:val="00E3086B"/>
    <w:rsid w:val="00E30873"/>
    <w:rsid w:val="00E32EA5"/>
    <w:rsid w:val="00E33C72"/>
    <w:rsid w:val="00E35225"/>
    <w:rsid w:val="00E357B3"/>
    <w:rsid w:val="00E376C6"/>
    <w:rsid w:val="00E43578"/>
    <w:rsid w:val="00E43BC0"/>
    <w:rsid w:val="00E453E0"/>
    <w:rsid w:val="00E45765"/>
    <w:rsid w:val="00E46250"/>
    <w:rsid w:val="00E47926"/>
    <w:rsid w:val="00E51B2F"/>
    <w:rsid w:val="00E52ED8"/>
    <w:rsid w:val="00E54209"/>
    <w:rsid w:val="00E54465"/>
    <w:rsid w:val="00E56990"/>
    <w:rsid w:val="00E64022"/>
    <w:rsid w:val="00E648DC"/>
    <w:rsid w:val="00E67522"/>
    <w:rsid w:val="00E6773A"/>
    <w:rsid w:val="00E72E07"/>
    <w:rsid w:val="00E7327A"/>
    <w:rsid w:val="00E74CD6"/>
    <w:rsid w:val="00E75D1C"/>
    <w:rsid w:val="00E75D5D"/>
    <w:rsid w:val="00E76992"/>
    <w:rsid w:val="00E815CD"/>
    <w:rsid w:val="00E82D9D"/>
    <w:rsid w:val="00E87DD2"/>
    <w:rsid w:val="00E87F37"/>
    <w:rsid w:val="00E9036C"/>
    <w:rsid w:val="00E91650"/>
    <w:rsid w:val="00E91901"/>
    <w:rsid w:val="00E92064"/>
    <w:rsid w:val="00E94242"/>
    <w:rsid w:val="00E9484A"/>
    <w:rsid w:val="00E95A16"/>
    <w:rsid w:val="00E97260"/>
    <w:rsid w:val="00EA1545"/>
    <w:rsid w:val="00EA2859"/>
    <w:rsid w:val="00EA3C1E"/>
    <w:rsid w:val="00EA667A"/>
    <w:rsid w:val="00EA7CC1"/>
    <w:rsid w:val="00EB0902"/>
    <w:rsid w:val="00EB13D6"/>
    <w:rsid w:val="00EB1E5F"/>
    <w:rsid w:val="00EB209C"/>
    <w:rsid w:val="00EB2297"/>
    <w:rsid w:val="00EB2B6B"/>
    <w:rsid w:val="00EB38CD"/>
    <w:rsid w:val="00EB5DFB"/>
    <w:rsid w:val="00EC3AA3"/>
    <w:rsid w:val="00EC4477"/>
    <w:rsid w:val="00EC703B"/>
    <w:rsid w:val="00EC7A87"/>
    <w:rsid w:val="00ED0C4C"/>
    <w:rsid w:val="00ED140E"/>
    <w:rsid w:val="00ED1FF5"/>
    <w:rsid w:val="00ED3ECA"/>
    <w:rsid w:val="00ED517B"/>
    <w:rsid w:val="00ED73ED"/>
    <w:rsid w:val="00ED7C13"/>
    <w:rsid w:val="00EE0357"/>
    <w:rsid w:val="00EE0C03"/>
    <w:rsid w:val="00EE1012"/>
    <w:rsid w:val="00EE299A"/>
    <w:rsid w:val="00EE4A6F"/>
    <w:rsid w:val="00EE584D"/>
    <w:rsid w:val="00EE62C0"/>
    <w:rsid w:val="00EF0CA3"/>
    <w:rsid w:val="00EF3FCD"/>
    <w:rsid w:val="00EF4644"/>
    <w:rsid w:val="00EF4EEA"/>
    <w:rsid w:val="00EF518A"/>
    <w:rsid w:val="00EF527E"/>
    <w:rsid w:val="00F00147"/>
    <w:rsid w:val="00F01F03"/>
    <w:rsid w:val="00F04102"/>
    <w:rsid w:val="00F04190"/>
    <w:rsid w:val="00F04A8E"/>
    <w:rsid w:val="00F060A3"/>
    <w:rsid w:val="00F11329"/>
    <w:rsid w:val="00F1384B"/>
    <w:rsid w:val="00F16B04"/>
    <w:rsid w:val="00F172E1"/>
    <w:rsid w:val="00F176DB"/>
    <w:rsid w:val="00F20384"/>
    <w:rsid w:val="00F206B1"/>
    <w:rsid w:val="00F21794"/>
    <w:rsid w:val="00F22724"/>
    <w:rsid w:val="00F22EBE"/>
    <w:rsid w:val="00F24738"/>
    <w:rsid w:val="00F30542"/>
    <w:rsid w:val="00F32FCF"/>
    <w:rsid w:val="00F335DB"/>
    <w:rsid w:val="00F37AB7"/>
    <w:rsid w:val="00F41554"/>
    <w:rsid w:val="00F4186F"/>
    <w:rsid w:val="00F41D6E"/>
    <w:rsid w:val="00F43FCA"/>
    <w:rsid w:val="00F44454"/>
    <w:rsid w:val="00F4509D"/>
    <w:rsid w:val="00F453F8"/>
    <w:rsid w:val="00F4591D"/>
    <w:rsid w:val="00F47192"/>
    <w:rsid w:val="00F47C50"/>
    <w:rsid w:val="00F47D8B"/>
    <w:rsid w:val="00F50066"/>
    <w:rsid w:val="00F524A2"/>
    <w:rsid w:val="00F54B6A"/>
    <w:rsid w:val="00F573EA"/>
    <w:rsid w:val="00F61A08"/>
    <w:rsid w:val="00F66D30"/>
    <w:rsid w:val="00F6722A"/>
    <w:rsid w:val="00F676B0"/>
    <w:rsid w:val="00F700CF"/>
    <w:rsid w:val="00F7051D"/>
    <w:rsid w:val="00F72129"/>
    <w:rsid w:val="00F74957"/>
    <w:rsid w:val="00F74CA5"/>
    <w:rsid w:val="00F74F99"/>
    <w:rsid w:val="00F75815"/>
    <w:rsid w:val="00F76506"/>
    <w:rsid w:val="00F76B56"/>
    <w:rsid w:val="00F8034B"/>
    <w:rsid w:val="00F80ED1"/>
    <w:rsid w:val="00F82932"/>
    <w:rsid w:val="00F830B3"/>
    <w:rsid w:val="00F8313E"/>
    <w:rsid w:val="00F8443C"/>
    <w:rsid w:val="00F85FDD"/>
    <w:rsid w:val="00F874E5"/>
    <w:rsid w:val="00F90120"/>
    <w:rsid w:val="00F94B9E"/>
    <w:rsid w:val="00F961EE"/>
    <w:rsid w:val="00FA2064"/>
    <w:rsid w:val="00FA4736"/>
    <w:rsid w:val="00FA5B9C"/>
    <w:rsid w:val="00FB1D2D"/>
    <w:rsid w:val="00FB2C02"/>
    <w:rsid w:val="00FB335E"/>
    <w:rsid w:val="00FB5792"/>
    <w:rsid w:val="00FB589B"/>
    <w:rsid w:val="00FB6509"/>
    <w:rsid w:val="00FB6874"/>
    <w:rsid w:val="00FC0263"/>
    <w:rsid w:val="00FC4226"/>
    <w:rsid w:val="00FC4385"/>
    <w:rsid w:val="00FC4EE6"/>
    <w:rsid w:val="00FC698C"/>
    <w:rsid w:val="00FD01F3"/>
    <w:rsid w:val="00FD1CFE"/>
    <w:rsid w:val="00FD25B0"/>
    <w:rsid w:val="00FD2D89"/>
    <w:rsid w:val="00FD4513"/>
    <w:rsid w:val="00FD535D"/>
    <w:rsid w:val="00FD5BCC"/>
    <w:rsid w:val="00FD7EC4"/>
    <w:rsid w:val="00FD7F0F"/>
    <w:rsid w:val="00FE085B"/>
    <w:rsid w:val="00FE2A85"/>
    <w:rsid w:val="00FE2B6A"/>
    <w:rsid w:val="00FE3D14"/>
    <w:rsid w:val="00FE4490"/>
    <w:rsid w:val="00FE56B3"/>
    <w:rsid w:val="00FE58AD"/>
    <w:rsid w:val="00FE590A"/>
    <w:rsid w:val="00FE6554"/>
    <w:rsid w:val="00FE661D"/>
    <w:rsid w:val="00FF1810"/>
    <w:rsid w:val="00FF6AA4"/>
    <w:rsid w:val="00FF7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toc 1" w:uiPriority="39"/>
    <w:lsdException w:name="toc 2" w:uiPriority="0"/>
    <w:lsdException w:name="toc 3" w:uiPriority="0"/>
    <w:lsdException w:name="toc 4" w:uiPriority="0"/>
    <w:lsdException w:name="toc 5" w:uiPriority="39"/>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index heading" w:uiPriority="0"/>
    <w:lsdException w:name="caption" w:semiHidden="0" w:uiPriority="35" w:unhideWhenUsed="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Date"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e">
    <w:name w:val="Normal"/>
    <w:qFormat/>
    <w:rsid w:val="001F78EE"/>
    <w:pPr>
      <w:spacing w:after="240"/>
      <w:ind w:left="1080"/>
    </w:pPr>
    <w:rPr>
      <w:rFonts w:ascii="Palatino Linotype" w:eastAsia="Times New Roman" w:hAnsi="Palatino Linotype"/>
      <w:sz w:val="22"/>
    </w:rPr>
  </w:style>
  <w:style w:type="paragraph" w:styleId="Titolo1">
    <w:name w:val="heading 1"/>
    <w:aliases w:val="Chapter titles"/>
    <w:basedOn w:val="Normale"/>
    <w:next w:val="Normale"/>
    <w:link w:val="Titolo1Carattere"/>
    <w:autoRedefine/>
    <w:qFormat/>
    <w:rsid w:val="00880538"/>
    <w:pPr>
      <w:widowControl w:val="0"/>
      <w:pBdr>
        <w:bottom w:val="single" w:sz="6" w:space="6" w:color="auto"/>
      </w:pBdr>
      <w:spacing w:before="1280" w:after="0"/>
      <w:ind w:left="0"/>
      <w:outlineLvl w:val="0"/>
    </w:pPr>
    <w:rPr>
      <w:sz w:val="56"/>
    </w:rPr>
  </w:style>
  <w:style w:type="paragraph" w:styleId="Titolo2">
    <w:name w:val="heading 2"/>
    <w:aliases w:val="First-level headings within a document,Heading 2 Char Char Char Char Char"/>
    <w:basedOn w:val="Normale"/>
    <w:next w:val="Normale"/>
    <w:link w:val="Titolo2Carattere"/>
    <w:qFormat/>
    <w:rsid w:val="00880538"/>
    <w:pPr>
      <w:keepNext/>
      <w:widowControl w:val="0"/>
      <w:spacing w:before="360" w:after="360"/>
      <w:ind w:left="0"/>
      <w:outlineLvl w:val="1"/>
    </w:pPr>
    <w:rPr>
      <w:rFonts w:ascii="Arial" w:hAnsi="Arial"/>
      <w:b/>
      <w:kern w:val="28"/>
      <w:sz w:val="36"/>
    </w:rPr>
  </w:style>
  <w:style w:type="paragraph" w:styleId="Titolo3">
    <w:name w:val="heading 3"/>
    <w:aliases w:val="Second-level headings within a document,Heading 3 Char Char,Heading 3 Char Char Char,Heading 3 Char Char Char Char Char Char Char,Heading 3 Char Char Char Char Char Char,Heading 3 Char Char Char Char Char ,Heading 3 Char Char Char Char"/>
    <w:basedOn w:val="Titolo2"/>
    <w:next w:val="Normale"/>
    <w:link w:val="Titolo3Carattere"/>
    <w:qFormat/>
    <w:rsid w:val="00880538"/>
    <w:pPr>
      <w:spacing w:before="300" w:after="300"/>
      <w:outlineLvl w:val="2"/>
    </w:pPr>
    <w:rPr>
      <w:sz w:val="28"/>
    </w:rPr>
  </w:style>
  <w:style w:type="paragraph" w:styleId="Titolo4">
    <w:name w:val="heading 4"/>
    <w:aliases w:val="Third level headings within a document"/>
    <w:basedOn w:val="Titolo3"/>
    <w:next w:val="Normale"/>
    <w:link w:val="Titolo4Carattere"/>
    <w:qFormat/>
    <w:rsid w:val="00880538"/>
    <w:pPr>
      <w:spacing w:before="240" w:after="240"/>
      <w:outlineLvl w:val="3"/>
    </w:pPr>
    <w:rPr>
      <w:b w:val="0"/>
      <w:sz w:val="24"/>
    </w:rPr>
  </w:style>
  <w:style w:type="paragraph" w:styleId="Titolo5">
    <w:name w:val="heading 5"/>
    <w:aliases w:val="Third-level headings within a document"/>
    <w:basedOn w:val="Titolo4"/>
    <w:next w:val="Normale"/>
    <w:link w:val="Titolo5Carattere"/>
    <w:qFormat/>
    <w:rsid w:val="00880538"/>
    <w:pPr>
      <w:outlineLvl w:val="4"/>
    </w:pPr>
    <w:rPr>
      <w:i/>
      <w:sz w:val="20"/>
    </w:rPr>
  </w:style>
  <w:style w:type="paragraph" w:styleId="Titolo6">
    <w:name w:val="heading 6"/>
    <w:basedOn w:val="Normale"/>
    <w:next w:val="Normale"/>
    <w:link w:val="Titolo6Carattere"/>
    <w:qFormat/>
    <w:rsid w:val="00880538"/>
    <w:pPr>
      <w:spacing w:before="240" w:after="60"/>
      <w:ind w:left="0"/>
      <w:outlineLvl w:val="5"/>
    </w:pPr>
    <w:rPr>
      <w:rFonts w:ascii="Arial" w:hAnsi="Arial"/>
      <w:i/>
      <w:snapToGrid w:val="0"/>
    </w:rPr>
  </w:style>
  <w:style w:type="paragraph" w:styleId="Titolo7">
    <w:name w:val="heading 7"/>
    <w:basedOn w:val="Normale"/>
    <w:next w:val="Normale"/>
    <w:link w:val="Titolo7Carattere"/>
    <w:qFormat/>
    <w:rsid w:val="00880538"/>
    <w:pPr>
      <w:spacing w:before="240" w:after="60"/>
      <w:ind w:left="0"/>
      <w:outlineLvl w:val="6"/>
    </w:pPr>
    <w:rPr>
      <w:rFonts w:ascii="Arial" w:hAnsi="Arial"/>
      <w:snapToGrid w:val="0"/>
      <w:sz w:val="20"/>
    </w:rPr>
  </w:style>
  <w:style w:type="paragraph" w:styleId="Titolo8">
    <w:name w:val="heading 8"/>
    <w:basedOn w:val="Normale"/>
    <w:next w:val="Normale"/>
    <w:link w:val="Titolo8Carattere"/>
    <w:qFormat/>
    <w:rsid w:val="00880538"/>
    <w:pPr>
      <w:spacing w:before="240" w:after="60"/>
      <w:ind w:left="0"/>
      <w:outlineLvl w:val="7"/>
    </w:pPr>
    <w:rPr>
      <w:rFonts w:ascii="Arial" w:hAnsi="Arial"/>
      <w:i/>
      <w:snapToGrid w:val="0"/>
      <w:sz w:val="20"/>
    </w:rPr>
  </w:style>
  <w:style w:type="paragraph" w:styleId="Titolo9">
    <w:name w:val="heading 9"/>
    <w:basedOn w:val="Normale"/>
    <w:next w:val="Normale"/>
    <w:link w:val="Titolo9Carattere"/>
    <w:qFormat/>
    <w:rsid w:val="00880538"/>
    <w:pPr>
      <w:spacing w:before="240" w:after="60"/>
      <w:ind w:left="0"/>
      <w:outlineLvl w:val="8"/>
    </w:pPr>
    <w:rPr>
      <w:rFonts w:ascii="Arial" w:hAnsi="Arial"/>
      <w:i/>
      <w:snapToGrid w:val="0"/>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5Carattere">
    <w:name w:val="Titolo 5 Carattere"/>
    <w:aliases w:val="Third-level headings within a document Carattere"/>
    <w:basedOn w:val="Carpredefinitoparagrafo"/>
    <w:link w:val="Titolo5"/>
    <w:rsid w:val="00E30873"/>
    <w:rPr>
      <w:rFonts w:ascii="Arial" w:eastAsia="Times New Roman" w:hAnsi="Arial"/>
      <w:i/>
      <w:kern w:val="28"/>
      <w:lang w:val="en-US" w:eastAsia="en-US"/>
    </w:rPr>
  </w:style>
  <w:style w:type="character" w:customStyle="1" w:styleId="Titolo1Carattere">
    <w:name w:val="Titolo 1 Carattere"/>
    <w:aliases w:val="Chapter titles Carattere"/>
    <w:basedOn w:val="Carpredefinitoparagrafo"/>
    <w:link w:val="Titolo1"/>
    <w:rsid w:val="00880538"/>
    <w:rPr>
      <w:rFonts w:ascii="Palatino Linotype" w:eastAsia="Times New Roman" w:hAnsi="Palatino Linotype"/>
      <w:sz w:val="56"/>
      <w:lang w:val="en-US" w:eastAsia="en-US"/>
    </w:rPr>
  </w:style>
  <w:style w:type="character" w:customStyle="1" w:styleId="Titolo2Carattere">
    <w:name w:val="Titolo 2 Carattere"/>
    <w:aliases w:val="First-level headings within a document Carattere,Heading 2 Char Char Char Char Char Carattere"/>
    <w:basedOn w:val="Carpredefinitoparagrafo"/>
    <w:link w:val="Titolo2"/>
    <w:rsid w:val="001F590E"/>
    <w:rPr>
      <w:rFonts w:ascii="Arial" w:eastAsia="Times New Roman" w:hAnsi="Arial"/>
      <w:b/>
      <w:kern w:val="28"/>
      <w:sz w:val="36"/>
      <w:lang w:val="en-US" w:eastAsia="en-US"/>
    </w:rPr>
  </w:style>
  <w:style w:type="numbering" w:customStyle="1" w:styleId="Chapters">
    <w:name w:val="Chapters"/>
    <w:uiPriority w:val="99"/>
    <w:rsid w:val="00AC6D33"/>
    <w:pPr>
      <w:numPr>
        <w:numId w:val="2"/>
      </w:numPr>
    </w:pPr>
  </w:style>
  <w:style w:type="character" w:customStyle="1" w:styleId="Titolo3Carattere">
    <w:name w:val="Titolo 3 Carattere"/>
    <w:aliases w:val="Second-level headings within a document Carattere,Heading 3 Char Char Carattere,Heading 3 Char Char Char Carattere,Heading 3 Char Char Char Char Char Char Char Carattere,Heading 3 Char Char Char Char Char Char Carattere"/>
    <w:basedOn w:val="Carpredefinitoparagrafo"/>
    <w:link w:val="Titolo3"/>
    <w:rsid w:val="00F830B3"/>
    <w:rPr>
      <w:rFonts w:ascii="Arial" w:eastAsia="Times New Roman" w:hAnsi="Arial"/>
      <w:b/>
      <w:kern w:val="28"/>
      <w:sz w:val="28"/>
      <w:lang w:val="en-US" w:eastAsia="en-US"/>
    </w:rPr>
  </w:style>
  <w:style w:type="character" w:customStyle="1" w:styleId="BookTitle1">
    <w:name w:val="Book Title1"/>
    <w:aliases w:val="Manual Title"/>
    <w:basedOn w:val="Carpredefinitoparagrafo"/>
    <w:uiPriority w:val="33"/>
    <w:qFormat/>
    <w:rsid w:val="004E1478"/>
    <w:rPr>
      <w:b/>
      <w:bCs/>
      <w:smallCaps/>
      <w:spacing w:val="5"/>
    </w:rPr>
  </w:style>
  <w:style w:type="paragraph" w:styleId="Sommario1">
    <w:name w:val="toc 1"/>
    <w:basedOn w:val="Normale"/>
    <w:autoRedefine/>
    <w:uiPriority w:val="39"/>
    <w:rsid w:val="00880538"/>
    <w:pPr>
      <w:keepNext/>
      <w:widowControl w:val="0"/>
      <w:tabs>
        <w:tab w:val="left" w:pos="1800"/>
        <w:tab w:val="right" w:leader="dot" w:pos="9648"/>
      </w:tabs>
      <w:spacing w:before="180" w:after="120"/>
      <w:ind w:left="0"/>
    </w:pPr>
    <w:rPr>
      <w:rFonts w:ascii="Arial" w:hAnsi="Arial"/>
      <w:b/>
      <w:noProof/>
      <w:sz w:val="24"/>
    </w:rPr>
  </w:style>
  <w:style w:type="character" w:customStyle="1" w:styleId="Titolo4Carattere">
    <w:name w:val="Titolo 4 Carattere"/>
    <w:aliases w:val="Third level headings within a document Carattere"/>
    <w:basedOn w:val="Carpredefinitoparagrafo"/>
    <w:link w:val="Titolo4"/>
    <w:rsid w:val="00F830B3"/>
    <w:rPr>
      <w:rFonts w:ascii="Arial" w:eastAsia="Times New Roman" w:hAnsi="Arial"/>
      <w:kern w:val="28"/>
      <w:sz w:val="24"/>
      <w:lang w:val="en-US" w:eastAsia="en-US"/>
    </w:rPr>
  </w:style>
  <w:style w:type="paragraph" w:styleId="Sommario2">
    <w:name w:val="toc 2"/>
    <w:basedOn w:val="Normale"/>
    <w:rsid w:val="00880538"/>
    <w:pPr>
      <w:widowControl w:val="0"/>
      <w:tabs>
        <w:tab w:val="right" w:leader="dot" w:pos="9648"/>
      </w:tabs>
      <w:spacing w:after="180"/>
      <w:ind w:left="1800"/>
    </w:pPr>
    <w:rPr>
      <w:noProof/>
    </w:rPr>
  </w:style>
  <w:style w:type="paragraph" w:styleId="Sommario3">
    <w:name w:val="toc 3"/>
    <w:basedOn w:val="Normale"/>
    <w:autoRedefine/>
    <w:rsid w:val="00880538"/>
    <w:pPr>
      <w:widowControl w:val="0"/>
      <w:tabs>
        <w:tab w:val="right" w:leader="dot" w:pos="9648"/>
      </w:tabs>
      <w:spacing w:after="180"/>
      <w:ind w:left="2160"/>
    </w:pPr>
    <w:rPr>
      <w:noProof/>
    </w:rPr>
  </w:style>
  <w:style w:type="paragraph" w:customStyle="1" w:styleId="ListParagraph1">
    <w:name w:val="List Paragraph1"/>
    <w:aliases w:val="TOC"/>
    <w:basedOn w:val="Normale"/>
    <w:uiPriority w:val="34"/>
    <w:qFormat/>
    <w:rsid w:val="004E1478"/>
    <w:pPr>
      <w:ind w:left="720"/>
      <w:contextualSpacing/>
    </w:pPr>
  </w:style>
  <w:style w:type="paragraph" w:styleId="Titolo">
    <w:name w:val="Title"/>
    <w:basedOn w:val="Normale"/>
    <w:link w:val="TitoloCarattere"/>
    <w:qFormat/>
    <w:rsid w:val="00880538"/>
    <w:pPr>
      <w:spacing w:before="120"/>
      <w:ind w:left="0"/>
    </w:pPr>
    <w:rPr>
      <w:rFonts w:ascii="Arial" w:hAnsi="Arial"/>
      <w:b/>
      <w:kern w:val="28"/>
      <w:sz w:val="48"/>
    </w:rPr>
  </w:style>
  <w:style w:type="character" w:customStyle="1" w:styleId="TitoloCarattere">
    <w:name w:val="Titolo Carattere"/>
    <w:basedOn w:val="Carpredefinitoparagrafo"/>
    <w:link w:val="Titolo"/>
    <w:rsid w:val="00813D42"/>
    <w:rPr>
      <w:rFonts w:ascii="Arial" w:eastAsia="Times New Roman" w:hAnsi="Arial"/>
      <w:b/>
      <w:kern w:val="28"/>
      <w:sz w:val="48"/>
      <w:lang w:val="en-US" w:eastAsia="en-US"/>
    </w:rPr>
  </w:style>
  <w:style w:type="paragraph" w:styleId="Sommario4">
    <w:name w:val="toc 4"/>
    <w:basedOn w:val="Normale"/>
    <w:next w:val="Normale"/>
    <w:autoRedefine/>
    <w:rsid w:val="00880538"/>
    <w:pPr>
      <w:ind w:left="2520"/>
    </w:pPr>
  </w:style>
  <w:style w:type="character" w:customStyle="1" w:styleId="Titolo7Carattere">
    <w:name w:val="Titolo 7 Carattere"/>
    <w:basedOn w:val="Carpredefinitoparagrafo"/>
    <w:link w:val="Titolo7"/>
    <w:rsid w:val="004E1478"/>
    <w:rPr>
      <w:rFonts w:ascii="Arial" w:eastAsia="Times New Roman" w:hAnsi="Arial"/>
      <w:snapToGrid w:val="0"/>
      <w:lang w:val="en-US" w:eastAsia="en-US"/>
    </w:rPr>
  </w:style>
  <w:style w:type="character" w:customStyle="1" w:styleId="Titolo8Carattere">
    <w:name w:val="Titolo 8 Carattere"/>
    <w:basedOn w:val="Carpredefinitoparagrafo"/>
    <w:link w:val="Titolo8"/>
    <w:rsid w:val="004E1478"/>
    <w:rPr>
      <w:rFonts w:ascii="Arial" w:eastAsia="Times New Roman" w:hAnsi="Arial"/>
      <w:i/>
      <w:snapToGrid w:val="0"/>
      <w:lang w:val="en-US" w:eastAsia="en-US"/>
    </w:rPr>
  </w:style>
  <w:style w:type="character" w:customStyle="1" w:styleId="Titolo9Carattere">
    <w:name w:val="Titolo 9 Carattere"/>
    <w:basedOn w:val="Carpredefinitoparagrafo"/>
    <w:link w:val="Titolo9"/>
    <w:rsid w:val="004E1478"/>
    <w:rPr>
      <w:rFonts w:ascii="Arial" w:eastAsia="Times New Roman" w:hAnsi="Arial"/>
      <w:i/>
      <w:snapToGrid w:val="0"/>
      <w:sz w:val="18"/>
      <w:lang w:val="en-US" w:eastAsia="en-US"/>
    </w:rPr>
  </w:style>
  <w:style w:type="paragraph" w:styleId="Didascalia">
    <w:name w:val="caption"/>
    <w:basedOn w:val="Normale"/>
    <w:next w:val="Normale"/>
    <w:uiPriority w:val="35"/>
    <w:qFormat/>
    <w:rsid w:val="004E1478"/>
    <w:rPr>
      <w:b/>
      <w:bCs/>
      <w:color w:val="4F81BD"/>
      <w:sz w:val="18"/>
      <w:szCs w:val="18"/>
    </w:rPr>
  </w:style>
  <w:style w:type="paragraph" w:styleId="Sottotitolo">
    <w:name w:val="Subtitle"/>
    <w:basedOn w:val="Normale"/>
    <w:next w:val="Normale"/>
    <w:link w:val="SottotitoloCarattere"/>
    <w:uiPriority w:val="11"/>
    <w:qFormat/>
    <w:rsid w:val="004E1478"/>
    <w:pPr>
      <w:numPr>
        <w:ilvl w:val="1"/>
      </w:numPr>
      <w:ind w:left="1080"/>
    </w:pPr>
    <w:rPr>
      <w:rFonts w:ascii="Cambria" w:hAnsi="Cambria"/>
      <w:i/>
      <w:iCs/>
      <w:color w:val="4F81BD"/>
      <w:spacing w:val="15"/>
      <w:sz w:val="24"/>
      <w:szCs w:val="24"/>
      <w:lang w:val="en-GB" w:eastAsia="en-GB"/>
    </w:rPr>
  </w:style>
  <w:style w:type="character" w:customStyle="1" w:styleId="SottotitoloCarattere">
    <w:name w:val="Sottotitolo Carattere"/>
    <w:basedOn w:val="Carpredefinitoparagrafo"/>
    <w:link w:val="Sottotitolo"/>
    <w:uiPriority w:val="11"/>
    <w:rsid w:val="004E1478"/>
    <w:rPr>
      <w:rFonts w:ascii="Cambria" w:eastAsia="Times New Roman" w:hAnsi="Cambria" w:cs="Times New Roman"/>
      <w:i/>
      <w:iCs/>
      <w:color w:val="4F81BD"/>
      <w:spacing w:val="15"/>
      <w:sz w:val="24"/>
      <w:szCs w:val="24"/>
    </w:rPr>
  </w:style>
  <w:style w:type="character" w:styleId="Enfasigrassetto">
    <w:name w:val="Strong"/>
    <w:basedOn w:val="Carpredefinitoparagrafo"/>
    <w:uiPriority w:val="22"/>
    <w:qFormat/>
    <w:rsid w:val="004E1478"/>
    <w:rPr>
      <w:b/>
      <w:bCs/>
    </w:rPr>
  </w:style>
  <w:style w:type="character" w:styleId="Enfasicorsivo">
    <w:name w:val="Emphasis"/>
    <w:basedOn w:val="Carpredefinitoparagrafo"/>
    <w:qFormat/>
    <w:rsid w:val="00880538"/>
    <w:rPr>
      <w:i/>
      <w:iCs/>
    </w:rPr>
  </w:style>
  <w:style w:type="paragraph" w:styleId="Citazione">
    <w:name w:val="Quote"/>
    <w:basedOn w:val="Normale"/>
    <w:next w:val="Normale"/>
    <w:link w:val="CitazioneCarattere"/>
    <w:uiPriority w:val="29"/>
    <w:qFormat/>
    <w:rsid w:val="004E1478"/>
    <w:rPr>
      <w:rFonts w:ascii="Calibri" w:hAnsi="Calibri"/>
      <w:i/>
      <w:iCs/>
      <w:color w:val="000000"/>
      <w:sz w:val="20"/>
      <w:lang w:val="en-GB" w:eastAsia="en-GB"/>
    </w:rPr>
  </w:style>
  <w:style w:type="character" w:customStyle="1" w:styleId="CitazioneCarattere">
    <w:name w:val="Citazione Carattere"/>
    <w:basedOn w:val="Carpredefinitoparagrafo"/>
    <w:link w:val="Citazione"/>
    <w:uiPriority w:val="29"/>
    <w:rsid w:val="004E1478"/>
    <w:rPr>
      <w:i/>
      <w:iCs/>
      <w:color w:val="000000"/>
    </w:rPr>
  </w:style>
  <w:style w:type="paragraph" w:styleId="Citazioneintensa">
    <w:name w:val="Intense Quote"/>
    <w:basedOn w:val="Normale"/>
    <w:next w:val="Normale"/>
    <w:link w:val="CitazioneintensaCarattere"/>
    <w:uiPriority w:val="30"/>
    <w:qFormat/>
    <w:rsid w:val="004E1478"/>
    <w:pPr>
      <w:pBdr>
        <w:bottom w:val="single" w:sz="4" w:space="4" w:color="4F81BD"/>
      </w:pBdr>
      <w:spacing w:before="200" w:after="280"/>
      <w:ind w:left="936" w:right="936"/>
    </w:pPr>
    <w:rPr>
      <w:rFonts w:ascii="Calibri" w:hAnsi="Calibri"/>
      <w:b/>
      <w:bCs/>
      <w:i/>
      <w:iCs/>
      <w:color w:val="4F81BD"/>
      <w:sz w:val="20"/>
      <w:lang w:val="en-GB" w:eastAsia="en-GB"/>
    </w:rPr>
  </w:style>
  <w:style w:type="character" w:customStyle="1" w:styleId="CitazioneintensaCarattere">
    <w:name w:val="Citazione intensa Carattere"/>
    <w:basedOn w:val="Carpredefinitoparagrafo"/>
    <w:link w:val="Citazioneintensa"/>
    <w:uiPriority w:val="30"/>
    <w:rsid w:val="004E1478"/>
    <w:rPr>
      <w:b/>
      <w:bCs/>
      <w:i/>
      <w:iCs/>
      <w:color w:val="4F81BD"/>
    </w:rPr>
  </w:style>
  <w:style w:type="character" w:styleId="Enfasidelicata">
    <w:name w:val="Subtle Emphasis"/>
    <w:basedOn w:val="Carpredefinitoparagrafo"/>
    <w:uiPriority w:val="19"/>
    <w:qFormat/>
    <w:rsid w:val="004E1478"/>
    <w:rPr>
      <w:i/>
      <w:iCs/>
      <w:color w:val="808080"/>
    </w:rPr>
  </w:style>
  <w:style w:type="character" w:styleId="Enfasiintensa">
    <w:name w:val="Intense Emphasis"/>
    <w:basedOn w:val="Carpredefinitoparagrafo"/>
    <w:uiPriority w:val="21"/>
    <w:qFormat/>
    <w:rsid w:val="004E1478"/>
    <w:rPr>
      <w:b/>
      <w:bCs/>
      <w:i/>
      <w:iCs/>
      <w:color w:val="4F81BD"/>
    </w:rPr>
  </w:style>
  <w:style w:type="character" w:styleId="Riferimentodelicato">
    <w:name w:val="Subtle Reference"/>
    <w:basedOn w:val="Carpredefinitoparagrafo"/>
    <w:uiPriority w:val="31"/>
    <w:qFormat/>
    <w:rsid w:val="004E1478"/>
    <w:rPr>
      <w:smallCaps/>
      <w:color w:val="C0504D"/>
      <w:u w:val="single"/>
    </w:rPr>
  </w:style>
  <w:style w:type="character" w:styleId="Riferimentointenso">
    <w:name w:val="Intense Reference"/>
    <w:basedOn w:val="Carpredefinitoparagrafo"/>
    <w:uiPriority w:val="32"/>
    <w:qFormat/>
    <w:rsid w:val="004E1478"/>
    <w:rPr>
      <w:b/>
      <w:bCs/>
      <w:smallCaps/>
      <w:color w:val="C0504D"/>
      <w:spacing w:val="5"/>
      <w:u w:val="single"/>
    </w:rPr>
  </w:style>
  <w:style w:type="paragraph" w:styleId="Titolosommario">
    <w:name w:val="TOC Heading"/>
    <w:basedOn w:val="Titolo1"/>
    <w:next w:val="Normale"/>
    <w:uiPriority w:val="39"/>
    <w:qFormat/>
    <w:rsid w:val="004E1478"/>
    <w:pPr>
      <w:outlineLvl w:val="9"/>
    </w:pPr>
    <w:rPr>
      <w:lang w:bidi="en-US"/>
    </w:rPr>
  </w:style>
  <w:style w:type="character" w:customStyle="1" w:styleId="Titolo6Carattere">
    <w:name w:val="Titolo 6 Carattere"/>
    <w:basedOn w:val="Carpredefinitoparagrafo"/>
    <w:link w:val="Titolo6"/>
    <w:rsid w:val="00432D5E"/>
    <w:rPr>
      <w:rFonts w:ascii="Arial" w:eastAsia="Times New Roman" w:hAnsi="Arial"/>
      <w:i/>
      <w:snapToGrid w:val="0"/>
      <w:sz w:val="22"/>
      <w:lang w:val="en-US" w:eastAsia="en-US"/>
    </w:rPr>
  </w:style>
  <w:style w:type="paragraph" w:customStyle="1" w:styleId="NumList">
    <w:name w:val="NumList"/>
    <w:basedOn w:val="Normale"/>
    <w:rsid w:val="00880538"/>
    <w:pPr>
      <w:tabs>
        <w:tab w:val="left" w:pos="1440"/>
      </w:tabs>
      <w:ind w:left="1440" w:hanging="360"/>
    </w:pPr>
  </w:style>
  <w:style w:type="paragraph" w:customStyle="1" w:styleId="Bullet">
    <w:name w:val="Bullet"/>
    <w:basedOn w:val="Normale"/>
    <w:rsid w:val="00880538"/>
    <w:pPr>
      <w:numPr>
        <w:numId w:val="31"/>
      </w:numPr>
    </w:pPr>
  </w:style>
  <w:style w:type="paragraph" w:customStyle="1" w:styleId="TableBullet">
    <w:name w:val="Table Bullet"/>
    <w:basedOn w:val="Normale"/>
    <w:rsid w:val="00880538"/>
    <w:pPr>
      <w:numPr>
        <w:numId w:val="33"/>
      </w:numPr>
    </w:pPr>
    <w:rPr>
      <w:sz w:val="20"/>
    </w:rPr>
  </w:style>
  <w:style w:type="paragraph" w:customStyle="1" w:styleId="ChapterNumber">
    <w:name w:val="Chapter Number"/>
    <w:basedOn w:val="Normale"/>
    <w:rsid w:val="00880538"/>
    <w:pPr>
      <w:keepNext/>
      <w:pBdr>
        <w:top w:val="single" w:sz="6" w:space="6" w:color="auto"/>
      </w:pBdr>
      <w:spacing w:before="1280" w:after="0"/>
      <w:ind w:left="0"/>
      <w:outlineLvl w:val="0"/>
    </w:pPr>
    <w:rPr>
      <w:kern w:val="28"/>
      <w:sz w:val="56"/>
    </w:rPr>
  </w:style>
  <w:style w:type="paragraph" w:customStyle="1" w:styleId="Screen">
    <w:name w:val="Screen"/>
    <w:basedOn w:val="Normale"/>
    <w:rsid w:val="00880538"/>
    <w:pPr>
      <w:spacing w:after="280"/>
    </w:pPr>
  </w:style>
  <w:style w:type="paragraph" w:customStyle="1" w:styleId="TableCaption">
    <w:name w:val="Table Caption"/>
    <w:basedOn w:val="Normale"/>
    <w:next w:val="TableHead"/>
    <w:rsid w:val="00880538"/>
    <w:pPr>
      <w:keepNext/>
      <w:spacing w:after="120"/>
    </w:pPr>
    <w:rPr>
      <w:rFonts w:ascii="Arial" w:hAnsi="Arial"/>
      <w:b/>
      <w:sz w:val="24"/>
    </w:rPr>
  </w:style>
  <w:style w:type="paragraph" w:customStyle="1" w:styleId="TableHead">
    <w:name w:val="Table Head"/>
    <w:basedOn w:val="Normale"/>
    <w:next w:val="TableText"/>
    <w:rsid w:val="00880538"/>
    <w:pPr>
      <w:keepNext/>
      <w:spacing w:before="120" w:after="120"/>
      <w:ind w:left="0"/>
    </w:pPr>
    <w:rPr>
      <w:rFonts w:ascii="Arial" w:hAnsi="Arial"/>
      <w:b/>
      <w:sz w:val="20"/>
    </w:rPr>
  </w:style>
  <w:style w:type="paragraph" w:customStyle="1" w:styleId="TableText">
    <w:name w:val="Table Text"/>
    <w:basedOn w:val="FooterEven"/>
    <w:rsid w:val="00880538"/>
    <w:pPr>
      <w:widowControl/>
      <w:pBdr>
        <w:top w:val="none" w:sz="0" w:space="0" w:color="auto"/>
      </w:pBdr>
      <w:tabs>
        <w:tab w:val="clear" w:pos="720"/>
        <w:tab w:val="clear" w:pos="900"/>
        <w:tab w:val="clear" w:pos="7200"/>
        <w:tab w:val="clear" w:pos="8100"/>
        <w:tab w:val="clear" w:pos="10080"/>
      </w:tabs>
      <w:spacing w:before="120" w:after="120"/>
    </w:pPr>
    <w:rPr>
      <w:rFonts w:ascii="Palatino" w:hAnsi="Palatino"/>
    </w:rPr>
  </w:style>
  <w:style w:type="paragraph" w:customStyle="1" w:styleId="FooterEven">
    <w:name w:val="Footer Even"/>
    <w:basedOn w:val="Normale"/>
    <w:rsid w:val="00880538"/>
    <w:pPr>
      <w:widowControl w:val="0"/>
      <w:pBdr>
        <w:top w:val="single" w:sz="4" w:space="6" w:color="auto"/>
      </w:pBdr>
      <w:tabs>
        <w:tab w:val="left" w:pos="720"/>
        <w:tab w:val="left" w:pos="900"/>
        <w:tab w:val="right" w:pos="7200"/>
        <w:tab w:val="right" w:pos="8100"/>
        <w:tab w:val="right" w:pos="10080"/>
      </w:tabs>
      <w:spacing w:after="360"/>
      <w:ind w:left="0"/>
    </w:pPr>
    <w:rPr>
      <w:rFonts w:ascii="Arial" w:hAnsi="Arial"/>
      <w:sz w:val="20"/>
    </w:rPr>
  </w:style>
  <w:style w:type="paragraph" w:styleId="Pidipagina">
    <w:name w:val="footer"/>
    <w:basedOn w:val="Normale"/>
    <w:link w:val="PidipaginaCarattere"/>
    <w:semiHidden/>
    <w:rsid w:val="00880538"/>
    <w:pPr>
      <w:tabs>
        <w:tab w:val="center" w:pos="4320"/>
        <w:tab w:val="right" w:pos="8640"/>
      </w:tabs>
    </w:pPr>
  </w:style>
  <w:style w:type="character" w:customStyle="1" w:styleId="PidipaginaCarattere">
    <w:name w:val="Piè di pagina Carattere"/>
    <w:basedOn w:val="Carpredefinitoparagrafo"/>
    <w:link w:val="Pidipagina"/>
    <w:semiHidden/>
    <w:rsid w:val="00432D5E"/>
    <w:rPr>
      <w:rFonts w:ascii="Palatino Linotype" w:eastAsia="Times New Roman" w:hAnsi="Palatino Linotype"/>
      <w:sz w:val="22"/>
      <w:lang w:val="en-US" w:eastAsia="en-US"/>
    </w:rPr>
  </w:style>
  <w:style w:type="paragraph" w:customStyle="1" w:styleId="FooterOdd">
    <w:name w:val="Footer Odd"/>
    <w:basedOn w:val="Normale"/>
    <w:rsid w:val="00880538"/>
    <w:pPr>
      <w:widowControl w:val="0"/>
      <w:pBdr>
        <w:top w:val="single" w:sz="4" w:space="6" w:color="auto"/>
      </w:pBdr>
      <w:tabs>
        <w:tab w:val="left" w:pos="900"/>
        <w:tab w:val="right" w:pos="7200"/>
        <w:tab w:val="right" w:pos="8100"/>
        <w:tab w:val="right" w:pos="10080"/>
      </w:tabs>
      <w:spacing w:after="360"/>
      <w:ind w:left="0"/>
      <w:jc w:val="right"/>
    </w:pPr>
    <w:rPr>
      <w:rFonts w:ascii="Arial" w:hAnsi="Arial"/>
      <w:sz w:val="20"/>
    </w:rPr>
  </w:style>
  <w:style w:type="paragraph" w:styleId="Intestazione">
    <w:name w:val="header"/>
    <w:basedOn w:val="Normale"/>
    <w:link w:val="IntestazioneCarattere"/>
    <w:semiHidden/>
    <w:rsid w:val="00880538"/>
    <w:pPr>
      <w:tabs>
        <w:tab w:val="center" w:pos="4320"/>
        <w:tab w:val="right" w:pos="8640"/>
      </w:tabs>
    </w:pPr>
  </w:style>
  <w:style w:type="character" w:customStyle="1" w:styleId="IntestazioneCarattere">
    <w:name w:val="Intestazione Carattere"/>
    <w:basedOn w:val="Carpredefinitoparagrafo"/>
    <w:link w:val="Intestazione"/>
    <w:semiHidden/>
    <w:rsid w:val="00432D5E"/>
    <w:rPr>
      <w:rFonts w:ascii="Palatino Linotype" w:eastAsia="Times New Roman" w:hAnsi="Palatino Linotype"/>
      <w:sz w:val="22"/>
      <w:lang w:val="en-US" w:eastAsia="en-US"/>
    </w:rPr>
  </w:style>
  <w:style w:type="paragraph" w:customStyle="1" w:styleId="HeaderEven">
    <w:name w:val="Header Even"/>
    <w:basedOn w:val="Normale"/>
    <w:rsid w:val="00880538"/>
    <w:pPr>
      <w:pBdr>
        <w:bottom w:val="single" w:sz="6" w:space="6" w:color="auto"/>
      </w:pBdr>
      <w:spacing w:after="0"/>
      <w:ind w:left="0"/>
    </w:pPr>
    <w:rPr>
      <w:rFonts w:ascii="Arial" w:hAnsi="Arial"/>
      <w:i/>
      <w:noProof/>
      <w:sz w:val="18"/>
    </w:rPr>
  </w:style>
  <w:style w:type="paragraph" w:customStyle="1" w:styleId="HeaderOdd">
    <w:name w:val="Header Odd"/>
    <w:basedOn w:val="Intestazione"/>
    <w:rsid w:val="00880538"/>
    <w:pPr>
      <w:pBdr>
        <w:bottom w:val="single" w:sz="6" w:space="6" w:color="auto"/>
      </w:pBdr>
      <w:spacing w:after="0"/>
      <w:ind w:left="0"/>
      <w:jc w:val="right"/>
    </w:pPr>
    <w:rPr>
      <w:rFonts w:ascii="Arial" w:hAnsi="Arial"/>
      <w:i/>
      <w:noProof/>
      <w:sz w:val="18"/>
    </w:rPr>
  </w:style>
  <w:style w:type="paragraph" w:styleId="Indice1">
    <w:name w:val="index 1"/>
    <w:basedOn w:val="Normale"/>
    <w:next w:val="Normale"/>
    <w:semiHidden/>
    <w:rsid w:val="00880538"/>
    <w:pPr>
      <w:spacing w:after="40"/>
      <w:ind w:left="202" w:hanging="202"/>
    </w:pPr>
  </w:style>
  <w:style w:type="paragraph" w:styleId="Titoloindice">
    <w:name w:val="index heading"/>
    <w:basedOn w:val="Normale"/>
    <w:next w:val="Indice1"/>
    <w:semiHidden/>
    <w:rsid w:val="00880538"/>
    <w:pPr>
      <w:spacing w:before="240" w:after="120"/>
      <w:ind w:left="0"/>
    </w:pPr>
    <w:rPr>
      <w:rFonts w:ascii="Arial" w:hAnsi="Arial"/>
      <w:b/>
      <w:sz w:val="28"/>
    </w:rPr>
  </w:style>
  <w:style w:type="paragraph" w:styleId="Indice2">
    <w:name w:val="index 2"/>
    <w:basedOn w:val="Indice1"/>
    <w:next w:val="Normale"/>
    <w:semiHidden/>
    <w:rsid w:val="00880538"/>
    <w:pPr>
      <w:ind w:left="432" w:hanging="216"/>
    </w:pPr>
  </w:style>
  <w:style w:type="paragraph" w:styleId="Rientronormale">
    <w:name w:val="Normal Indent"/>
    <w:basedOn w:val="Normale"/>
    <w:semiHidden/>
    <w:rsid w:val="00880538"/>
    <w:pPr>
      <w:ind w:left="1440"/>
    </w:pPr>
  </w:style>
  <w:style w:type="paragraph" w:customStyle="1" w:styleId="ScreenIndent">
    <w:name w:val="Screen Indent"/>
    <w:basedOn w:val="Rientronormale"/>
    <w:rsid w:val="00880538"/>
    <w:pPr>
      <w:spacing w:after="280"/>
    </w:pPr>
  </w:style>
  <w:style w:type="paragraph" w:customStyle="1" w:styleId="BulletIndent">
    <w:name w:val="Bullet Indent"/>
    <w:basedOn w:val="Normale"/>
    <w:rsid w:val="00880538"/>
    <w:pPr>
      <w:numPr>
        <w:numId w:val="30"/>
      </w:numPr>
      <w:tabs>
        <w:tab w:val="left" w:pos="1800"/>
      </w:tabs>
    </w:pPr>
  </w:style>
  <w:style w:type="paragraph" w:customStyle="1" w:styleId="Heading1Index">
    <w:name w:val="Heading 1 Index"/>
    <w:basedOn w:val="Titolo1"/>
    <w:rsid w:val="00880538"/>
    <w:pPr>
      <w:pBdr>
        <w:top w:val="single" w:sz="4" w:space="1" w:color="auto"/>
      </w:pBdr>
    </w:pPr>
  </w:style>
  <w:style w:type="paragraph" w:customStyle="1" w:styleId="ContentsHead">
    <w:name w:val="Contents Head"/>
    <w:basedOn w:val="Titolo1"/>
    <w:rsid w:val="00880538"/>
  </w:style>
  <w:style w:type="paragraph" w:customStyle="1" w:styleId="TableBulletIndent">
    <w:name w:val="Table Bullet Indent"/>
    <w:basedOn w:val="TableText"/>
    <w:rsid w:val="00880538"/>
    <w:pPr>
      <w:ind w:left="360"/>
    </w:pPr>
  </w:style>
  <w:style w:type="paragraph" w:customStyle="1" w:styleId="TableBullet2">
    <w:name w:val="Table Bullet 2"/>
    <w:basedOn w:val="TableBullet"/>
    <w:rsid w:val="00880538"/>
    <w:pPr>
      <w:numPr>
        <w:numId w:val="0"/>
      </w:numPr>
      <w:tabs>
        <w:tab w:val="num" w:pos="720"/>
      </w:tabs>
      <w:ind w:left="720" w:hanging="360"/>
    </w:pPr>
  </w:style>
  <w:style w:type="paragraph" w:customStyle="1" w:styleId="Logo">
    <w:name w:val="Logo"/>
    <w:basedOn w:val="Titolo"/>
    <w:rsid w:val="00880538"/>
    <w:pPr>
      <w:spacing w:after="1560"/>
    </w:pPr>
  </w:style>
  <w:style w:type="paragraph" w:styleId="Data">
    <w:name w:val="Date"/>
    <w:basedOn w:val="Normale"/>
    <w:next w:val="Normale"/>
    <w:link w:val="DataCarattere"/>
    <w:semiHidden/>
    <w:rsid w:val="00880538"/>
    <w:pPr>
      <w:spacing w:after="140"/>
      <w:ind w:left="0"/>
    </w:pPr>
    <w:rPr>
      <w:rFonts w:ascii="Helvetica" w:hAnsi="Helvetica"/>
      <w:b/>
    </w:rPr>
  </w:style>
  <w:style w:type="character" w:customStyle="1" w:styleId="DataCarattere">
    <w:name w:val="Data Carattere"/>
    <w:basedOn w:val="Carpredefinitoparagrafo"/>
    <w:link w:val="Data"/>
    <w:semiHidden/>
    <w:rsid w:val="00432D5E"/>
    <w:rPr>
      <w:rFonts w:ascii="Helvetica" w:eastAsia="Times New Roman" w:hAnsi="Helvetica"/>
      <w:b/>
      <w:sz w:val="22"/>
      <w:lang w:val="en-US" w:eastAsia="en-US"/>
    </w:rPr>
  </w:style>
  <w:style w:type="character" w:styleId="Collegamentoipertestuale">
    <w:name w:val="Hyperlink"/>
    <w:basedOn w:val="Carpredefinitoparagrafo"/>
    <w:semiHidden/>
    <w:rsid w:val="00880538"/>
    <w:rPr>
      <w:color w:val="0000FF"/>
      <w:u w:val="single"/>
    </w:rPr>
  </w:style>
  <w:style w:type="paragraph" w:styleId="Sommario5">
    <w:name w:val="toc 5"/>
    <w:basedOn w:val="Normale"/>
    <w:next w:val="Normale"/>
    <w:autoRedefine/>
    <w:uiPriority w:val="39"/>
    <w:rsid w:val="00880538"/>
    <w:pPr>
      <w:ind w:left="2880"/>
    </w:pPr>
  </w:style>
  <w:style w:type="paragraph" w:styleId="Sommario6">
    <w:name w:val="toc 6"/>
    <w:basedOn w:val="Normale"/>
    <w:next w:val="Normale"/>
    <w:autoRedefine/>
    <w:semiHidden/>
    <w:rsid w:val="00880538"/>
    <w:pPr>
      <w:ind w:left="1100"/>
    </w:pPr>
  </w:style>
  <w:style w:type="paragraph" w:styleId="Sommario7">
    <w:name w:val="toc 7"/>
    <w:basedOn w:val="Normale"/>
    <w:next w:val="Normale"/>
    <w:autoRedefine/>
    <w:semiHidden/>
    <w:rsid w:val="00880538"/>
    <w:pPr>
      <w:ind w:left="1320"/>
    </w:pPr>
  </w:style>
  <w:style w:type="paragraph" w:styleId="Sommario8">
    <w:name w:val="toc 8"/>
    <w:basedOn w:val="Normale"/>
    <w:next w:val="Normale"/>
    <w:autoRedefine/>
    <w:semiHidden/>
    <w:rsid w:val="00880538"/>
    <w:pPr>
      <w:ind w:left="1540"/>
    </w:pPr>
  </w:style>
  <w:style w:type="paragraph" w:styleId="Sommario9">
    <w:name w:val="toc 9"/>
    <w:basedOn w:val="Normale"/>
    <w:next w:val="Normale"/>
    <w:autoRedefine/>
    <w:semiHidden/>
    <w:rsid w:val="00880538"/>
    <w:pPr>
      <w:ind w:left="1760"/>
    </w:pPr>
  </w:style>
  <w:style w:type="character" w:styleId="Collegamentovisitato">
    <w:name w:val="FollowedHyperlink"/>
    <w:basedOn w:val="Carpredefinitoparagrafo"/>
    <w:semiHidden/>
    <w:rsid w:val="00880538"/>
    <w:rPr>
      <w:color w:val="800080"/>
      <w:u w:val="single"/>
    </w:rPr>
  </w:style>
  <w:style w:type="paragraph" w:styleId="Rientrocorpodeltesto">
    <w:name w:val="Body Text Indent"/>
    <w:basedOn w:val="Normale"/>
    <w:link w:val="RientrocorpodeltestoCarattere"/>
    <w:semiHidden/>
    <w:rsid w:val="00880538"/>
    <w:pPr>
      <w:tabs>
        <w:tab w:val="num" w:pos="1800"/>
      </w:tabs>
      <w:ind w:left="1440" w:hanging="360"/>
    </w:pPr>
    <w:rPr>
      <w:rFonts w:ascii="Arial" w:hAnsi="Arial"/>
      <w:b/>
    </w:rPr>
  </w:style>
  <w:style w:type="character" w:customStyle="1" w:styleId="RientrocorpodeltestoCarattere">
    <w:name w:val="Rientro corpo del testo Carattere"/>
    <w:basedOn w:val="Carpredefinitoparagrafo"/>
    <w:link w:val="Rientrocorpodeltesto"/>
    <w:semiHidden/>
    <w:rsid w:val="00432D5E"/>
    <w:rPr>
      <w:rFonts w:ascii="Arial" w:eastAsia="Times New Roman" w:hAnsi="Arial"/>
      <w:b/>
      <w:sz w:val="22"/>
      <w:lang w:val="en-US" w:eastAsia="en-US"/>
    </w:rPr>
  </w:style>
  <w:style w:type="paragraph" w:styleId="Mappadocumento">
    <w:name w:val="Document Map"/>
    <w:basedOn w:val="Normale"/>
    <w:link w:val="MappadocumentoCarattere"/>
    <w:semiHidden/>
    <w:rsid w:val="00880538"/>
    <w:pPr>
      <w:shd w:val="clear" w:color="auto" w:fill="000080"/>
    </w:pPr>
    <w:rPr>
      <w:rFonts w:ascii="Tahoma" w:hAnsi="Tahoma"/>
    </w:rPr>
  </w:style>
  <w:style w:type="character" w:customStyle="1" w:styleId="MappadocumentoCarattere">
    <w:name w:val="Mappa documento Carattere"/>
    <w:basedOn w:val="Carpredefinitoparagrafo"/>
    <w:link w:val="Mappadocumento"/>
    <w:semiHidden/>
    <w:rsid w:val="00432D5E"/>
    <w:rPr>
      <w:rFonts w:ascii="Tahoma" w:eastAsia="Times New Roman" w:hAnsi="Tahoma"/>
      <w:sz w:val="22"/>
      <w:shd w:val="clear" w:color="auto" w:fill="000080"/>
      <w:lang w:val="en-US" w:eastAsia="en-US"/>
    </w:rPr>
  </w:style>
  <w:style w:type="paragraph" w:customStyle="1" w:styleId="Callout">
    <w:name w:val="Callout"/>
    <w:basedOn w:val="Normale"/>
    <w:rsid w:val="00880538"/>
    <w:pPr>
      <w:ind w:left="0"/>
    </w:pPr>
    <w:rPr>
      <w:rFonts w:ascii="Arial" w:hAnsi="Arial"/>
      <w:b/>
      <w:sz w:val="20"/>
    </w:rPr>
  </w:style>
  <w:style w:type="paragraph" w:customStyle="1" w:styleId="NumList-1st">
    <w:name w:val="NumList-1st"/>
    <w:basedOn w:val="Normale"/>
    <w:rsid w:val="00880538"/>
    <w:pPr>
      <w:tabs>
        <w:tab w:val="left" w:pos="1440"/>
      </w:tabs>
      <w:ind w:left="1440" w:hanging="360"/>
    </w:pPr>
  </w:style>
  <w:style w:type="paragraph" w:customStyle="1" w:styleId="NumlistIndent">
    <w:name w:val="Numlist Indent"/>
    <w:basedOn w:val="Normale"/>
    <w:rsid w:val="00880538"/>
    <w:pPr>
      <w:numPr>
        <w:numId w:val="34"/>
      </w:numPr>
      <w:tabs>
        <w:tab w:val="clear" w:pos="2160"/>
        <w:tab w:val="left" w:pos="1800"/>
      </w:tabs>
    </w:pPr>
  </w:style>
  <w:style w:type="paragraph" w:styleId="Testofumetto">
    <w:name w:val="Balloon Text"/>
    <w:basedOn w:val="Normale"/>
    <w:link w:val="TestofumettoCarattere"/>
    <w:uiPriority w:val="99"/>
    <w:semiHidden/>
    <w:unhideWhenUsed/>
    <w:rsid w:val="00432D5E"/>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32D5E"/>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webservices.averydennison.com" TargetMode="External"/><Relationship Id="rId14" Type="http://schemas.openxmlformats.org/officeDocument/2006/relationships/image" Target="media/image5.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tie%20haessly\Application%20Data\Microsoft\Templates\avery20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B3ABD-2750-49C7-9F18-4D84864E6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avery2007</Template>
  <TotalTime>1</TotalTime>
  <Pages>8</Pages>
  <Words>572</Words>
  <Characters>3263</Characters>
  <Application>Microsoft Office Word</Application>
  <DocSecurity>0</DocSecurity>
  <Lines>27</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Requesting a new WCS account</vt:lpstr>
      <vt:lpstr>Requesting a new WCS account</vt:lpstr>
    </vt:vector>
  </TitlesOfParts>
  <Company>Avery Dennison IBMD</Company>
  <LinksUpToDate>false</LinksUpToDate>
  <CharactersWithSpaces>3828</CharactersWithSpaces>
  <SharedDoc>false</SharedDoc>
  <HLinks>
    <vt:vector size="6" baseType="variant">
      <vt:variant>
        <vt:i4>5767263</vt:i4>
      </vt:variant>
      <vt:variant>
        <vt:i4>0</vt:i4>
      </vt:variant>
      <vt:variant>
        <vt:i4>0</vt:i4>
      </vt:variant>
      <vt:variant>
        <vt:i4>5</vt:i4>
      </vt:variant>
      <vt:variant>
        <vt:lpwstr>http://www.webservices.averydennison.com/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Requesting a new WCS account</dc:title>
  <dc:creator>Katie Haessly</dc:creator>
  <cp:lastModifiedBy>Debora Lupini</cp:lastModifiedBy>
  <cp:revision>2</cp:revision>
  <dcterms:created xsi:type="dcterms:W3CDTF">2015-02-25T13:00:00Z</dcterms:created>
  <dcterms:modified xsi:type="dcterms:W3CDTF">2015-02-25T13:00:00Z</dcterms:modified>
</cp:coreProperties>
</file>